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36564" w14:textId="77777777" w:rsidR="00342C0B" w:rsidRPr="008F182A" w:rsidRDefault="00342C0B" w:rsidP="002F11A3">
      <w:pPr>
        <w:pStyle w:val="Heading1"/>
        <w:spacing w:after="120"/>
        <w:rPr>
          <w:rFonts w:ascii="Calibri" w:hAnsi="Calibri" w:cs="Arial"/>
          <w:b/>
          <w:szCs w:val="22"/>
        </w:rPr>
      </w:pPr>
      <w:r w:rsidRPr="008F182A">
        <w:rPr>
          <w:rFonts w:ascii="Calibri" w:hAnsi="Calibri" w:cs="Arial"/>
          <w:b/>
          <w:szCs w:val="22"/>
        </w:rPr>
        <w:t>Moray House</w:t>
      </w:r>
      <w:r w:rsidR="008F182A" w:rsidRPr="008F182A">
        <w:rPr>
          <w:rFonts w:ascii="Calibri" w:hAnsi="Calibri" w:cs="Arial"/>
          <w:b/>
          <w:szCs w:val="22"/>
        </w:rPr>
        <w:t xml:space="preserve"> Graduate</w:t>
      </w:r>
      <w:r w:rsidRPr="008F182A">
        <w:rPr>
          <w:rFonts w:ascii="Calibri" w:hAnsi="Calibri" w:cs="Arial"/>
          <w:b/>
          <w:szCs w:val="22"/>
        </w:rPr>
        <w:t xml:space="preserve"> School of Education</w:t>
      </w:r>
      <w:r w:rsidR="00FE6959" w:rsidRPr="008F182A">
        <w:rPr>
          <w:rFonts w:ascii="Calibri" w:hAnsi="Calibri" w:cs="Arial"/>
          <w:b/>
          <w:szCs w:val="22"/>
        </w:rPr>
        <w:t xml:space="preserve"> &amp; Sport</w:t>
      </w:r>
    </w:p>
    <w:p w14:paraId="6785A942" w14:textId="77777777" w:rsidR="00AE5140" w:rsidRDefault="00AE5140" w:rsidP="007F15F2">
      <w:pPr>
        <w:spacing w:after="120"/>
        <w:jc w:val="center"/>
        <w:rPr>
          <w:rFonts w:ascii="Calibri" w:eastAsia="Times New Roman" w:hAnsi="Calibri" w:cs="Arial"/>
          <w:b/>
          <w:sz w:val="32"/>
          <w:szCs w:val="22"/>
        </w:rPr>
      </w:pPr>
      <w:r w:rsidRPr="008F182A">
        <w:rPr>
          <w:rFonts w:ascii="Calibri" w:eastAsia="Times New Roman" w:hAnsi="Calibri" w:cs="Arial"/>
          <w:b/>
          <w:sz w:val="28"/>
          <w:szCs w:val="22"/>
        </w:rPr>
        <w:t>Template for the Research Proposal</w:t>
      </w:r>
      <w:r>
        <w:rPr>
          <w:rFonts w:ascii="Calibri" w:eastAsia="Times New Roman" w:hAnsi="Calibri" w:cs="Arial"/>
          <w:b/>
          <w:sz w:val="32"/>
          <w:szCs w:val="22"/>
        </w:rPr>
        <w:t xml:space="preserve"> </w:t>
      </w:r>
    </w:p>
    <w:p w14:paraId="0DBB339A" w14:textId="77777777" w:rsidR="00342C0B" w:rsidRPr="007B0287" w:rsidRDefault="00AE5140" w:rsidP="007F15F2">
      <w:pPr>
        <w:spacing w:after="120"/>
        <w:jc w:val="center"/>
        <w:rPr>
          <w:rFonts w:ascii="Calibri" w:eastAsia="Times New Roman" w:hAnsi="Calibri" w:cs="Arial"/>
          <w:b/>
          <w:i/>
          <w:szCs w:val="22"/>
        </w:rPr>
      </w:pPr>
      <w:r w:rsidRPr="007B0287">
        <w:rPr>
          <w:rFonts w:ascii="Calibri" w:eastAsia="Times New Roman" w:hAnsi="Calibri" w:cs="Arial"/>
          <w:i/>
          <w:szCs w:val="22"/>
        </w:rPr>
        <w:t>(</w:t>
      </w:r>
      <w:r w:rsidR="008F182A" w:rsidRPr="007B0287">
        <w:rPr>
          <w:rFonts w:ascii="Calibri" w:eastAsia="Times New Roman" w:hAnsi="Calibri" w:cs="Arial"/>
          <w:i/>
          <w:szCs w:val="22"/>
        </w:rPr>
        <w:t>Please submit this</w:t>
      </w:r>
      <w:r w:rsidRPr="007B0287">
        <w:rPr>
          <w:rFonts w:ascii="Calibri" w:eastAsia="Times New Roman" w:hAnsi="Calibri" w:cs="Arial"/>
          <w:i/>
          <w:szCs w:val="22"/>
        </w:rPr>
        <w:t xml:space="preserve"> </w:t>
      </w:r>
      <w:r w:rsidR="008F182A" w:rsidRPr="007B0287">
        <w:rPr>
          <w:rFonts w:ascii="Calibri" w:eastAsia="Times New Roman" w:hAnsi="Calibri" w:cs="Arial"/>
          <w:i/>
          <w:szCs w:val="22"/>
        </w:rPr>
        <w:t xml:space="preserve">proposal </w:t>
      </w:r>
      <w:r w:rsidRPr="007B0287">
        <w:rPr>
          <w:rFonts w:ascii="Calibri" w:eastAsia="Times New Roman" w:hAnsi="Calibri" w:cs="Arial"/>
          <w:i/>
          <w:szCs w:val="22"/>
        </w:rPr>
        <w:t>online as part of your PhD</w:t>
      </w:r>
      <w:r w:rsidR="007B0287" w:rsidRPr="007B0287">
        <w:rPr>
          <w:rFonts w:ascii="Calibri" w:eastAsia="Times New Roman" w:hAnsi="Calibri" w:cs="Arial"/>
          <w:i/>
          <w:szCs w:val="22"/>
        </w:rPr>
        <w:t xml:space="preserve"> or MSc by Research</w:t>
      </w:r>
      <w:r w:rsidRPr="007B0287">
        <w:rPr>
          <w:rFonts w:ascii="Calibri" w:eastAsia="Times New Roman" w:hAnsi="Calibri" w:cs="Arial"/>
          <w:i/>
          <w:szCs w:val="22"/>
        </w:rPr>
        <w:t xml:space="preserve"> application</w:t>
      </w:r>
      <w:r w:rsidR="009F0F3B">
        <w:rPr>
          <w:rFonts w:ascii="Calibri" w:eastAsia="Times New Roman" w:hAnsi="Calibri" w:cs="Arial"/>
          <w:i/>
          <w:szCs w:val="22"/>
        </w:rPr>
        <w:t>. Please input</w:t>
      </w:r>
      <w:r w:rsidR="009F0F3B" w:rsidRPr="00D75916">
        <w:rPr>
          <w:rFonts w:ascii="Calibri" w:eastAsia="Times New Roman" w:hAnsi="Calibri" w:cs="Arial"/>
          <w:b/>
          <w:i/>
          <w:szCs w:val="22"/>
        </w:rPr>
        <w:t xml:space="preserve"> all</w:t>
      </w:r>
      <w:r w:rsidR="009F0F3B" w:rsidRPr="00D75916">
        <w:rPr>
          <w:rFonts w:ascii="Calibri" w:eastAsia="Times New Roman" w:hAnsi="Calibri" w:cs="Arial"/>
          <w:szCs w:val="22"/>
        </w:rPr>
        <w:t xml:space="preserve"> </w:t>
      </w:r>
      <w:r w:rsidR="009F0F3B">
        <w:rPr>
          <w:rFonts w:ascii="Calibri" w:eastAsia="Times New Roman" w:hAnsi="Calibri" w:cs="Arial"/>
          <w:i/>
          <w:szCs w:val="22"/>
        </w:rPr>
        <w:t>fields for this form to be deemed complete</w:t>
      </w:r>
      <w:r w:rsidRPr="007B0287">
        <w:rPr>
          <w:rFonts w:ascii="Calibri" w:eastAsia="Times New Roman" w:hAnsi="Calibri" w:cs="Arial"/>
          <w:i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3"/>
        <w:gridCol w:w="6571"/>
      </w:tblGrid>
      <w:tr w:rsidR="00693F38" w:rsidRPr="007F15F2" w14:paraId="5302D77B" w14:textId="77777777" w:rsidTr="002D39E8">
        <w:trPr>
          <w:trHeight w:val="344"/>
        </w:trPr>
        <w:tc>
          <w:tcPr>
            <w:tcW w:w="9394" w:type="dxa"/>
            <w:gridSpan w:val="2"/>
            <w:shd w:val="clear" w:color="auto" w:fill="E2EEF6"/>
          </w:tcPr>
          <w:p w14:paraId="61B760A0" w14:textId="77777777" w:rsidR="00693F38" w:rsidRPr="007F15F2" w:rsidRDefault="00F834CB" w:rsidP="002D39E8">
            <w:pPr>
              <w:widowControl w:val="0"/>
              <w:tabs>
                <w:tab w:val="left" w:pos="1380"/>
                <w:tab w:val="center" w:pos="4836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Arial"/>
                <w:b/>
                <w:szCs w:val="22"/>
                <w:lang w:val="en-US"/>
              </w:rPr>
              <w:t>Key</w:t>
            </w:r>
            <w:r w:rsidR="00AE5140" w:rsidRPr="002D39E8">
              <w:rPr>
                <w:rFonts w:ascii="Calibri" w:eastAsia="Times New Roman" w:hAnsi="Calibri" w:cs="Arial"/>
                <w:b/>
                <w:szCs w:val="22"/>
                <w:lang w:val="en-US"/>
              </w:rPr>
              <w:t xml:space="preserve"> Information</w:t>
            </w:r>
          </w:p>
        </w:tc>
      </w:tr>
      <w:tr w:rsidR="003A6ACA" w:rsidRPr="007F15F2" w14:paraId="15B5378A" w14:textId="77777777" w:rsidTr="002D39E8">
        <w:tc>
          <w:tcPr>
            <w:tcW w:w="2823" w:type="dxa"/>
            <w:shd w:val="clear" w:color="auto" w:fill="E2EEF6"/>
          </w:tcPr>
          <w:p w14:paraId="2F115F1A" w14:textId="77777777" w:rsidR="003A6ACA" w:rsidRPr="007F15F2" w:rsidRDefault="00AE5140" w:rsidP="007F15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 w:rsidRPr="007F15F2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Applicant </w:t>
            </w:r>
            <w:r w:rsidR="00897852" w:rsidRPr="007F15F2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Name</w:t>
            </w:r>
            <w:r w:rsidR="002F11A3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6571" w:type="dxa"/>
          </w:tcPr>
          <w:p w14:paraId="487A44FB" w14:textId="77777777" w:rsidR="003A6ACA" w:rsidRPr="007F15F2" w:rsidRDefault="003A6ACA" w:rsidP="007F15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</w:pPr>
          </w:p>
        </w:tc>
      </w:tr>
      <w:tr w:rsidR="00F565EA" w:rsidRPr="007F15F2" w14:paraId="310E1495" w14:textId="77777777" w:rsidTr="002D39E8">
        <w:tc>
          <w:tcPr>
            <w:tcW w:w="2823" w:type="dxa"/>
            <w:shd w:val="clear" w:color="auto" w:fill="E2EEF6"/>
          </w:tcPr>
          <w:p w14:paraId="64206141" w14:textId="77777777" w:rsidR="00F565EA" w:rsidRPr="007F15F2" w:rsidRDefault="00F565EA" w:rsidP="007F15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Student UUN:</w:t>
            </w:r>
          </w:p>
        </w:tc>
        <w:tc>
          <w:tcPr>
            <w:tcW w:w="6571" w:type="dxa"/>
          </w:tcPr>
          <w:p w14:paraId="493FD653" w14:textId="77777777" w:rsidR="00F565EA" w:rsidRPr="007F15F2" w:rsidRDefault="00F565EA" w:rsidP="007F15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</w:pPr>
          </w:p>
        </w:tc>
      </w:tr>
      <w:tr w:rsidR="00FE4246" w:rsidRPr="007F15F2" w14:paraId="7A4D5D0E" w14:textId="77777777" w:rsidTr="002D39E8">
        <w:tc>
          <w:tcPr>
            <w:tcW w:w="2823" w:type="dxa"/>
            <w:shd w:val="clear" w:color="auto" w:fill="E2EEF6"/>
          </w:tcPr>
          <w:p w14:paraId="04385739" w14:textId="77777777" w:rsidR="00FE4246" w:rsidRPr="007F15F2" w:rsidRDefault="00AE5140" w:rsidP="007F15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 w:rsidRPr="007F15F2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Title of Research Proposal</w:t>
            </w:r>
            <w:r w:rsidR="002F11A3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6571" w:type="dxa"/>
          </w:tcPr>
          <w:p w14:paraId="0076D6F0" w14:textId="77777777" w:rsidR="00AE5140" w:rsidRDefault="00AE5140" w:rsidP="007F15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</w:pPr>
          </w:p>
          <w:p w14:paraId="6A2075A0" w14:textId="77777777" w:rsidR="00D00D58" w:rsidRPr="007F15F2" w:rsidRDefault="00D00D58" w:rsidP="007F15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</w:pPr>
          </w:p>
        </w:tc>
      </w:tr>
      <w:tr w:rsidR="00476CD0" w:rsidRPr="007F15F2" w14:paraId="0BEFDB78" w14:textId="77777777" w:rsidTr="00404F1A">
        <w:tc>
          <w:tcPr>
            <w:tcW w:w="2823" w:type="dxa"/>
            <w:shd w:val="clear" w:color="auto" w:fill="E2EEF6"/>
          </w:tcPr>
          <w:p w14:paraId="04F7D6E7" w14:textId="77777777" w:rsidR="00476CD0" w:rsidRPr="007F15F2" w:rsidRDefault="002D39E8" w:rsidP="00DE739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Please tell us briefly</w:t>
            </w:r>
            <w:r w:rsidR="0089374F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 (max.50 words)</w:t>
            </w: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, why you have chosen to apply for a research degree at Moray House.</w:t>
            </w:r>
            <w:r w:rsidR="00C602B6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 </w:t>
            </w:r>
            <w:r w:rsidR="00D64E51">
              <w:rPr>
                <w:rFonts w:ascii="Calibri" w:eastAsia="Times New Roman" w:hAnsi="Calibri" w:cs="Arial"/>
                <w:color w:val="FF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571" w:type="dxa"/>
          </w:tcPr>
          <w:p w14:paraId="32FC164A" w14:textId="77777777" w:rsidR="00476CD0" w:rsidRDefault="00476CD0" w:rsidP="007F15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</w:pPr>
          </w:p>
        </w:tc>
      </w:tr>
    </w:tbl>
    <w:p w14:paraId="0BC3421E" w14:textId="77777777" w:rsidR="00693F38" w:rsidRPr="007F15F2" w:rsidRDefault="00693F38" w:rsidP="007F15F2">
      <w:pPr>
        <w:spacing w:after="12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25"/>
        <w:gridCol w:w="426"/>
        <w:gridCol w:w="283"/>
        <w:gridCol w:w="4041"/>
      </w:tblGrid>
      <w:tr w:rsidR="00C602B6" w:rsidRPr="007F15F2" w14:paraId="2A7FC09E" w14:textId="77777777" w:rsidTr="0089374F">
        <w:trPr>
          <w:trHeight w:val="1217"/>
        </w:trPr>
        <w:tc>
          <w:tcPr>
            <w:tcW w:w="9394" w:type="dxa"/>
            <w:gridSpan w:val="5"/>
            <w:shd w:val="clear" w:color="auto" w:fill="E2EEF6"/>
          </w:tcPr>
          <w:p w14:paraId="5CCC433A" w14:textId="77777777" w:rsidR="00C602B6" w:rsidRDefault="007C2988" w:rsidP="00796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"/>
                <w:b/>
                <w:szCs w:val="22"/>
                <w:lang w:val="en-US"/>
              </w:rPr>
            </w:pPr>
            <w:r>
              <w:rPr>
                <w:rFonts w:ascii="Calibri" w:eastAsia="Times New Roman" w:hAnsi="Calibri" w:cs="Arial"/>
                <w:b/>
                <w:szCs w:val="22"/>
                <w:lang w:val="en-US"/>
              </w:rPr>
              <w:t>Research Thematic Hub</w:t>
            </w:r>
            <w:r w:rsidR="00C602B6" w:rsidRPr="002D39E8">
              <w:rPr>
                <w:rFonts w:ascii="Calibri" w:eastAsia="Times New Roman" w:hAnsi="Calibri" w:cs="Arial"/>
                <w:b/>
                <w:szCs w:val="22"/>
                <w:lang w:val="en-US"/>
              </w:rPr>
              <w:t xml:space="preserve"> &amp; Potential Supervisors</w:t>
            </w:r>
          </w:p>
          <w:p w14:paraId="233BE91B" w14:textId="77777777" w:rsidR="00796318" w:rsidRPr="00796318" w:rsidRDefault="00796318" w:rsidP="00796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"/>
                <w:b/>
                <w:sz w:val="8"/>
                <w:szCs w:val="22"/>
                <w:lang w:val="en-US"/>
              </w:rPr>
            </w:pPr>
          </w:p>
          <w:p w14:paraId="4C6A6CE7" w14:textId="0356DA62" w:rsidR="00796318" w:rsidRDefault="00C602B6" w:rsidP="00796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</w:pPr>
            <w:r w:rsidRPr="0089374F"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  <w:t xml:space="preserve">Please see </w:t>
            </w:r>
            <w:hyperlink r:id="rId10" w:history="1">
              <w:r w:rsidRPr="0089374F">
                <w:rPr>
                  <w:rStyle w:val="Hyperlink"/>
                  <w:rFonts w:ascii="Calibri" w:eastAsia="Times New Roman" w:hAnsi="Calibri" w:cs="Arial"/>
                  <w:b/>
                  <w:sz w:val="22"/>
                  <w:szCs w:val="22"/>
                  <w:lang w:val="en-US"/>
                </w:rPr>
                <w:t>our web pages</w:t>
              </w:r>
            </w:hyperlink>
            <w:r w:rsidRPr="0089374F"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  <w:t xml:space="preserve"> for a list of our </w:t>
            </w:r>
            <w:r w:rsidR="007C2988"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  <w:t>seven</w:t>
            </w:r>
            <w:r w:rsidRPr="0089374F"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  <w:t xml:space="preserve"> research </w:t>
            </w:r>
            <w:r w:rsidR="007C2988"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  <w:t>thematic hubs</w:t>
            </w:r>
            <w:r w:rsidRPr="0089374F"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  <w:t xml:space="preserve">, all our supervisors and the areas and topics they are prepared to supervise. </w:t>
            </w:r>
          </w:p>
          <w:p w14:paraId="29E0A752" w14:textId="77777777" w:rsidR="00C602B6" w:rsidRPr="00C602B6" w:rsidRDefault="00C602B6" w:rsidP="00796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"/>
                <w:b/>
                <w:szCs w:val="22"/>
                <w:lang w:val="en-US"/>
              </w:rPr>
            </w:pPr>
            <w:r w:rsidRPr="0089374F"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  <w:t>Applicants should use the information on these pages to fill in the boxes below</w:t>
            </w:r>
          </w:p>
        </w:tc>
      </w:tr>
      <w:tr w:rsidR="00FD0673" w:rsidRPr="007F15F2" w14:paraId="760E76D4" w14:textId="77777777" w:rsidTr="00E00FFA">
        <w:tc>
          <w:tcPr>
            <w:tcW w:w="4219" w:type="dxa"/>
            <w:vMerge w:val="restart"/>
            <w:shd w:val="clear" w:color="auto" w:fill="E2EEF6"/>
          </w:tcPr>
          <w:p w14:paraId="020D4059" w14:textId="77777777" w:rsidR="00FD0673" w:rsidRDefault="00FD0673" w:rsidP="007B028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Select the </w:t>
            </w:r>
            <w:r w:rsidRPr="007F15F2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Moray House Research </w:t>
            </w: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Thematic Hub</w:t>
            </w:r>
            <w:r w:rsidRPr="007F15F2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 that best describes the area of your proposed </w:t>
            </w: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study:</w:t>
            </w:r>
          </w:p>
        </w:tc>
        <w:tc>
          <w:tcPr>
            <w:tcW w:w="5175" w:type="dxa"/>
            <w:gridSpan w:val="4"/>
          </w:tcPr>
          <w:p w14:paraId="516A4CBB" w14:textId="77777777" w:rsidR="00FD0673" w:rsidRPr="00C602B6" w:rsidRDefault="00FD0673" w:rsidP="00C602B6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 w:rsidRPr="00DE7399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Choose 1 only:</w:t>
            </w:r>
          </w:p>
        </w:tc>
      </w:tr>
      <w:tr w:rsidR="00FD0673" w:rsidRPr="007F15F2" w14:paraId="6F071721" w14:textId="77777777" w:rsidTr="00E00FFA">
        <w:trPr>
          <w:trHeight w:val="350"/>
        </w:trPr>
        <w:tc>
          <w:tcPr>
            <w:tcW w:w="4219" w:type="dxa"/>
            <w:vMerge/>
            <w:shd w:val="clear" w:color="auto" w:fill="E2EEF6"/>
          </w:tcPr>
          <w:p w14:paraId="23F18C24" w14:textId="77777777" w:rsidR="00FD0673" w:rsidRPr="007F15F2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49A14ED" w14:textId="77777777" w:rsidR="00FD0673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7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218564" w14:textId="77777777" w:rsidR="00FD0673" w:rsidRPr="007C2988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 w:rsidRPr="00304BB1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Digital Education </w:t>
            </w:r>
          </w:p>
        </w:tc>
      </w:tr>
      <w:tr w:rsidR="00FD0673" w:rsidRPr="007F15F2" w14:paraId="1E5C6CB6" w14:textId="77777777" w:rsidTr="00E00FFA">
        <w:trPr>
          <w:trHeight w:val="345"/>
        </w:trPr>
        <w:tc>
          <w:tcPr>
            <w:tcW w:w="4219" w:type="dxa"/>
            <w:vMerge/>
            <w:shd w:val="clear" w:color="auto" w:fill="E2EEF6"/>
          </w:tcPr>
          <w:p w14:paraId="7E0F49F7" w14:textId="77777777" w:rsidR="00FD0673" w:rsidRPr="007F15F2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B958809" w14:textId="77777777" w:rsidR="00FD0673" w:rsidRPr="00304BB1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7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08C20" w14:textId="77777777" w:rsidR="00FD0673" w:rsidRPr="00304BB1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 w:rsidRPr="00304BB1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Social Justice and Inclusion </w:t>
            </w:r>
          </w:p>
        </w:tc>
      </w:tr>
      <w:tr w:rsidR="00FD0673" w:rsidRPr="007F15F2" w14:paraId="0847D8A4" w14:textId="77777777" w:rsidTr="00E00FFA">
        <w:trPr>
          <w:trHeight w:val="345"/>
        </w:trPr>
        <w:tc>
          <w:tcPr>
            <w:tcW w:w="4219" w:type="dxa"/>
            <w:vMerge/>
            <w:shd w:val="clear" w:color="auto" w:fill="E2EEF6"/>
          </w:tcPr>
          <w:p w14:paraId="5AC347B9" w14:textId="77777777" w:rsidR="00FD0673" w:rsidRPr="007F15F2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0A37A99" w14:textId="77777777" w:rsidR="00FD0673" w:rsidRPr="00304BB1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7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2F2C1" w14:textId="77777777" w:rsidR="00FD0673" w:rsidRPr="00FD0673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 w:rsidRPr="00FD0673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Language, Interculturality and Literacies</w:t>
            </w:r>
          </w:p>
        </w:tc>
      </w:tr>
      <w:tr w:rsidR="00FD0673" w:rsidRPr="007F15F2" w14:paraId="224EF245" w14:textId="77777777" w:rsidTr="00E00FFA">
        <w:trPr>
          <w:trHeight w:val="345"/>
        </w:trPr>
        <w:tc>
          <w:tcPr>
            <w:tcW w:w="4219" w:type="dxa"/>
            <w:vMerge/>
            <w:shd w:val="clear" w:color="auto" w:fill="E2EEF6"/>
          </w:tcPr>
          <w:p w14:paraId="474ECF17" w14:textId="77777777" w:rsidR="00FD0673" w:rsidRPr="007F15F2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56B7215" w14:textId="77777777" w:rsidR="00FD0673" w:rsidRPr="00304BB1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7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46977" w14:textId="77777777" w:rsidR="00FD0673" w:rsidRPr="00304BB1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Teacher Education, </w:t>
            </w:r>
            <w:r w:rsidRPr="00304BB1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Curriculum </w:t>
            </w: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and Pedagogy</w:t>
            </w:r>
          </w:p>
        </w:tc>
      </w:tr>
      <w:tr w:rsidR="00FD0673" w:rsidRPr="007F15F2" w14:paraId="0B0E5982" w14:textId="77777777" w:rsidTr="00E00FFA">
        <w:trPr>
          <w:trHeight w:val="345"/>
        </w:trPr>
        <w:tc>
          <w:tcPr>
            <w:tcW w:w="4219" w:type="dxa"/>
            <w:vMerge/>
            <w:shd w:val="clear" w:color="auto" w:fill="E2EEF6"/>
          </w:tcPr>
          <w:p w14:paraId="49B0F43E" w14:textId="77777777" w:rsidR="00FD0673" w:rsidRPr="007F15F2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496CAB0" w14:textId="77777777" w:rsidR="00FD0673" w:rsidRPr="00304BB1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7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A8573" w14:textId="77777777" w:rsidR="00FD0673" w:rsidRPr="00304BB1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Children and Young People</w:t>
            </w:r>
          </w:p>
        </w:tc>
      </w:tr>
      <w:tr w:rsidR="00FD0673" w:rsidRPr="007F15F2" w14:paraId="5D2C6E1D" w14:textId="77777777" w:rsidTr="00E00FFA">
        <w:trPr>
          <w:trHeight w:val="345"/>
        </w:trPr>
        <w:tc>
          <w:tcPr>
            <w:tcW w:w="4219" w:type="dxa"/>
            <w:vMerge/>
            <w:shd w:val="clear" w:color="auto" w:fill="E2EEF6"/>
          </w:tcPr>
          <w:p w14:paraId="408C83B4" w14:textId="77777777" w:rsidR="00FD0673" w:rsidRPr="007F15F2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9A5620F" w14:textId="77777777" w:rsidR="00FD0673" w:rsidRPr="00304BB1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7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FD935" w14:textId="77777777" w:rsidR="00FD0673" w:rsidRPr="00304BB1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 w:rsidRPr="00304BB1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Sport</w:t>
            </w: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-Related Research</w:t>
            </w:r>
          </w:p>
        </w:tc>
      </w:tr>
      <w:tr w:rsidR="00FD0673" w:rsidRPr="007F15F2" w14:paraId="301B872C" w14:textId="77777777" w:rsidTr="00E00FFA">
        <w:trPr>
          <w:trHeight w:val="345"/>
        </w:trPr>
        <w:tc>
          <w:tcPr>
            <w:tcW w:w="4219" w:type="dxa"/>
            <w:vMerge/>
            <w:shd w:val="clear" w:color="auto" w:fill="E2EEF6"/>
          </w:tcPr>
          <w:p w14:paraId="0C8940A8" w14:textId="77777777" w:rsidR="00FD0673" w:rsidRPr="007F15F2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088212A6" w14:textId="77777777" w:rsidR="00FD0673" w:rsidRPr="00304BB1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47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24D4" w14:textId="77777777" w:rsidR="00FD0673" w:rsidRPr="00304BB1" w:rsidRDefault="00FD0673" w:rsidP="00FD067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Advanced Quantitative Research in Education</w:t>
            </w:r>
          </w:p>
        </w:tc>
      </w:tr>
      <w:tr w:rsidR="00C602B6" w:rsidRPr="007F15F2" w14:paraId="17E267D1" w14:textId="77777777" w:rsidTr="00E00FFA">
        <w:tc>
          <w:tcPr>
            <w:tcW w:w="4219" w:type="dxa"/>
            <w:tcBorders>
              <w:bottom w:val="nil"/>
            </w:tcBorders>
            <w:shd w:val="clear" w:color="auto" w:fill="E2EEF6"/>
          </w:tcPr>
          <w:p w14:paraId="2B1D78A1" w14:textId="77777777" w:rsidR="00C602B6" w:rsidRPr="007F15F2" w:rsidRDefault="00C602B6" w:rsidP="00404F1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Please name </w:t>
            </w:r>
            <w:r>
              <w:rPr>
                <w:rFonts w:ascii="Calibri" w:eastAsia="Times New Roman" w:hAnsi="Calibri" w:cs="Arial"/>
                <w:b/>
                <w:sz w:val="22"/>
                <w:szCs w:val="22"/>
                <w:lang w:val="en-US"/>
              </w:rPr>
              <w:t>2-3</w:t>
            </w: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 Moray House supervisors that have strong research </w:t>
            </w:r>
            <w:r w:rsidRPr="007F15F2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expertise</w:t>
            </w: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in </w:t>
            </w:r>
            <w:r w:rsidRPr="007F15F2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the area of</w:t>
            </w:r>
            <w:proofErr w:type="gramEnd"/>
            <w:r w:rsidRPr="007F15F2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 your proposed </w:t>
            </w: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study.</w:t>
            </w:r>
          </w:p>
        </w:tc>
        <w:tc>
          <w:tcPr>
            <w:tcW w:w="5175" w:type="dxa"/>
            <w:gridSpan w:val="4"/>
            <w:tcBorders>
              <w:bottom w:val="single" w:sz="4" w:space="0" w:color="auto"/>
            </w:tcBorders>
          </w:tcPr>
          <w:p w14:paraId="24A98F12" w14:textId="77777777" w:rsidR="00C602B6" w:rsidRDefault="00C602B6" w:rsidP="007F15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</w:p>
        </w:tc>
      </w:tr>
      <w:tr w:rsidR="00E00FFA" w:rsidRPr="007F15F2" w14:paraId="51872E46" w14:textId="77777777" w:rsidTr="00E00FFA">
        <w:trPr>
          <w:trHeight w:val="434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EF6"/>
          </w:tcPr>
          <w:p w14:paraId="63B57695" w14:textId="77777777" w:rsidR="00E00FFA" w:rsidRDefault="00E00FFA" w:rsidP="007F15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Have you communicated or received informal feedback on your proposal from any of the staff members mentioned above?</w:t>
            </w:r>
          </w:p>
          <w:p w14:paraId="4393166C" w14:textId="77777777" w:rsidR="00E00FFA" w:rsidRPr="00CB3B5A" w:rsidRDefault="00E00FFA" w:rsidP="00304BB1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  <w:r w:rsidRPr="00D75916">
              <w:rPr>
                <w:rFonts w:ascii="Calibri" w:eastAsia="Times New Roman" w:hAnsi="Calibri" w:cs="Arial"/>
                <w:i/>
                <w:sz w:val="18"/>
                <w:szCs w:val="18"/>
                <w:lang w:val="en-US"/>
              </w:rPr>
              <w:t xml:space="preserve">(Note: we </w:t>
            </w:r>
            <w:r>
              <w:rPr>
                <w:rFonts w:ascii="Calibri" w:eastAsia="Times New Roman" w:hAnsi="Calibri" w:cs="Arial"/>
                <w:i/>
                <w:sz w:val="18"/>
                <w:szCs w:val="18"/>
                <w:lang w:val="en-US"/>
              </w:rPr>
              <w:t>encourage</w:t>
            </w:r>
            <w:r w:rsidRPr="00D75916">
              <w:rPr>
                <w:rFonts w:ascii="Calibri" w:eastAsia="Times New Roman" w:hAnsi="Calibri" w:cs="Arial"/>
                <w:i/>
                <w:sz w:val="18"/>
                <w:szCs w:val="18"/>
                <w:lang w:val="en-US"/>
              </w:rPr>
              <w:t xml:space="preserve"> all applicants to contact potential supervisors</w:t>
            </w:r>
            <w:r>
              <w:rPr>
                <w:rFonts w:ascii="Calibri" w:eastAsia="Times New Roman" w:hAnsi="Calibri" w:cs="Arial"/>
                <w:i/>
                <w:sz w:val="18"/>
                <w:szCs w:val="18"/>
                <w:lang w:val="en-US"/>
              </w:rPr>
              <w:t xml:space="preserve"> to discuss their proposals</w:t>
            </w:r>
            <w:r w:rsidRPr="00D75916">
              <w:rPr>
                <w:rFonts w:ascii="Calibri" w:eastAsia="Times New Roman" w:hAnsi="Calibri" w:cs="Arial"/>
                <w:i/>
                <w:sz w:val="18"/>
                <w:szCs w:val="18"/>
                <w:lang w:val="en-US"/>
              </w:rPr>
              <w:t xml:space="preserve"> in advance of submitting their applications).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FF8C2" w14:textId="77777777" w:rsidR="00E00FFA" w:rsidRPr="00CB3B5A" w:rsidRDefault="00E00FFA" w:rsidP="00304BB1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</w:p>
        </w:tc>
      </w:tr>
      <w:tr w:rsidR="00E00FFA" w:rsidRPr="007F15F2" w14:paraId="64E7A2F7" w14:textId="77777777" w:rsidTr="00E00FFA">
        <w:trPr>
          <w:trHeight w:val="432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EF6"/>
          </w:tcPr>
          <w:p w14:paraId="4A0720C0" w14:textId="77777777" w:rsidR="00E00FFA" w:rsidRPr="00CB3B5A" w:rsidRDefault="00E00FFA" w:rsidP="00E00FFA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0401E" w14:textId="77777777" w:rsidR="00E00FFA" w:rsidRPr="00CB3B5A" w:rsidRDefault="00E00FFA" w:rsidP="00E00FFA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749F" w14:textId="77777777" w:rsidR="00E00FFA" w:rsidRPr="00CB3B5A" w:rsidRDefault="00E00FFA" w:rsidP="00E00FFA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3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EDAAB" w14:textId="77777777" w:rsidR="00E00FFA" w:rsidRPr="00CB3B5A" w:rsidRDefault="00E00FFA" w:rsidP="00E00FFA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  <w:t xml:space="preserve">Yes </w:t>
            </w:r>
          </w:p>
        </w:tc>
      </w:tr>
      <w:tr w:rsidR="00E00FFA" w:rsidRPr="007F15F2" w14:paraId="516389F8" w14:textId="77777777" w:rsidTr="00E00FFA">
        <w:trPr>
          <w:trHeight w:val="432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EF6"/>
          </w:tcPr>
          <w:p w14:paraId="2563DD8F" w14:textId="77777777" w:rsidR="00E00FFA" w:rsidRPr="00CB3B5A" w:rsidRDefault="00E00FFA" w:rsidP="00E00FFA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78C26" w14:textId="77777777" w:rsidR="00E00FFA" w:rsidRPr="00CB3B5A" w:rsidRDefault="00E00FFA" w:rsidP="00E00FFA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2F14" w14:textId="77777777" w:rsidR="00E00FFA" w:rsidRPr="00CB3B5A" w:rsidRDefault="00E00FFA" w:rsidP="00E00FFA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3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2B842" w14:textId="77777777" w:rsidR="00E00FFA" w:rsidRPr="00CB3B5A" w:rsidRDefault="00E00FFA" w:rsidP="00E00FFA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  <w:t xml:space="preserve">No </w:t>
            </w:r>
          </w:p>
        </w:tc>
      </w:tr>
      <w:tr w:rsidR="00E00FFA" w:rsidRPr="007F15F2" w14:paraId="6E022CD1" w14:textId="77777777" w:rsidTr="00E00FFA">
        <w:trPr>
          <w:trHeight w:val="432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EF6"/>
          </w:tcPr>
          <w:p w14:paraId="72B0BD0E" w14:textId="77777777" w:rsidR="00E00FFA" w:rsidRPr="00CB3B5A" w:rsidRDefault="00E00FFA" w:rsidP="00304BB1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51AF09" w14:textId="77777777" w:rsidR="00E00FFA" w:rsidRPr="00CB3B5A" w:rsidRDefault="00E00FFA" w:rsidP="00304BB1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4A3F1" w14:textId="77777777" w:rsidR="00E00FFA" w:rsidRPr="00CB3B5A" w:rsidRDefault="00E00FFA" w:rsidP="00304BB1">
            <w:pP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</w:pPr>
          </w:p>
        </w:tc>
      </w:tr>
      <w:tr w:rsidR="00C602B6" w:rsidRPr="007F15F2" w14:paraId="335AB831" w14:textId="77777777" w:rsidTr="00E00FFA">
        <w:tc>
          <w:tcPr>
            <w:tcW w:w="4219" w:type="dxa"/>
            <w:tcBorders>
              <w:top w:val="nil"/>
            </w:tcBorders>
            <w:shd w:val="clear" w:color="auto" w:fill="E2EEF6"/>
          </w:tcPr>
          <w:p w14:paraId="647E322E" w14:textId="77777777" w:rsidR="00C602B6" w:rsidRDefault="00C602B6" w:rsidP="007F15F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Times New Roman" w:hAnsi="Calibri" w:cs="Arial"/>
                <w:sz w:val="22"/>
                <w:szCs w:val="22"/>
                <w:lang w:val="en-US"/>
              </w:rPr>
            </w:pPr>
            <w:r w:rsidRPr="006B24BD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If your answer is ‘</w:t>
            </w:r>
            <w:r w:rsidR="00426F04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Y</w:t>
            </w:r>
            <w:r w:rsidRPr="006B24BD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es’</w:t>
            </w:r>
            <w:r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 to the above question,</w:t>
            </w:r>
            <w:r w:rsidRPr="006B24BD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 xml:space="preserve"> please elaborate</w:t>
            </w:r>
            <w:r w:rsidRPr="00304BB1">
              <w:rPr>
                <w:rFonts w:ascii="Calibri" w:eastAsia="Times New Roman" w:hAnsi="Calibri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</w:tcBorders>
          </w:tcPr>
          <w:p w14:paraId="5857EA0C" w14:textId="77777777" w:rsidR="00020756" w:rsidRPr="00CB3B5A" w:rsidRDefault="00020756" w:rsidP="00304BB1">
            <w:pPr>
              <w:rPr>
                <w:rFonts w:ascii="Calibri" w:eastAsia="Times New Roman" w:hAnsi="Calibri" w:cs="Calibri"/>
                <w:sz w:val="22"/>
                <w:szCs w:val="22"/>
                <w:lang w:eastAsia="ja-JP"/>
              </w:rPr>
            </w:pPr>
          </w:p>
          <w:p w14:paraId="3FBAB84F" w14:textId="77777777" w:rsidR="00020756" w:rsidRDefault="00020756" w:rsidP="00304BB1">
            <w:pPr>
              <w:rPr>
                <w:rFonts w:ascii="Calibri" w:eastAsia="Times New Roman" w:hAnsi="Calibri" w:cs="Calibri"/>
                <w:sz w:val="22"/>
                <w:szCs w:val="22"/>
                <w:lang w:eastAsia="ja-JP"/>
              </w:rPr>
            </w:pPr>
          </w:p>
          <w:p w14:paraId="793D8264" w14:textId="77777777" w:rsidR="00FD0673" w:rsidRDefault="00FD0673" w:rsidP="00304BB1">
            <w:pPr>
              <w:rPr>
                <w:rFonts w:ascii="Calibri" w:eastAsia="Times New Roman" w:hAnsi="Calibri" w:cs="Calibri"/>
                <w:sz w:val="22"/>
                <w:szCs w:val="22"/>
                <w:lang w:eastAsia="ja-JP"/>
              </w:rPr>
            </w:pPr>
          </w:p>
          <w:p w14:paraId="47C03269" w14:textId="77777777" w:rsidR="00FD0673" w:rsidRPr="00CB3B5A" w:rsidRDefault="00FD0673" w:rsidP="00304BB1">
            <w:pPr>
              <w:rPr>
                <w:rFonts w:ascii="Calibri" w:eastAsia="Times New Roman" w:hAnsi="Calibri" w:cs="Calibri"/>
                <w:sz w:val="22"/>
                <w:szCs w:val="22"/>
                <w:lang w:eastAsia="ja-JP"/>
              </w:rPr>
            </w:pPr>
          </w:p>
        </w:tc>
      </w:tr>
    </w:tbl>
    <w:p w14:paraId="3A5905AB" w14:textId="77777777" w:rsidR="00CB3B5A" w:rsidRPr="00CB3B5A" w:rsidRDefault="00CB3B5A" w:rsidP="00CB3B5A">
      <w:pPr>
        <w:rPr>
          <w:vanish/>
        </w:rPr>
      </w:pPr>
    </w:p>
    <w:p w14:paraId="043B511C" w14:textId="77777777" w:rsidR="00FD0673" w:rsidRDefault="00FD0673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83"/>
        <w:gridCol w:w="426"/>
        <w:gridCol w:w="4466"/>
      </w:tblGrid>
      <w:tr w:rsidR="00404F1A" w14:paraId="7CD1F10E" w14:textId="77777777" w:rsidTr="00CB3B5A">
        <w:trPr>
          <w:trHeight w:val="249"/>
        </w:trPr>
        <w:tc>
          <w:tcPr>
            <w:tcW w:w="9394" w:type="dxa"/>
            <w:gridSpan w:val="4"/>
            <w:shd w:val="clear" w:color="auto" w:fill="E2EEF6"/>
          </w:tcPr>
          <w:p w14:paraId="72A3466E" w14:textId="77777777" w:rsidR="00404F1A" w:rsidRPr="00CB3B5A" w:rsidRDefault="00404F1A" w:rsidP="00CB3B5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B3B5A">
              <w:rPr>
                <w:rFonts w:ascii="Calibri" w:hAnsi="Calibri" w:cs="Arial"/>
                <w:b/>
                <w:szCs w:val="22"/>
              </w:rPr>
              <w:t>Academic Entry Requirements</w:t>
            </w:r>
          </w:p>
        </w:tc>
      </w:tr>
      <w:tr w:rsidR="00FD0673" w14:paraId="71212151" w14:textId="77777777" w:rsidTr="00E00FFA">
        <w:trPr>
          <w:trHeight w:val="450"/>
        </w:trPr>
        <w:tc>
          <w:tcPr>
            <w:tcW w:w="4219" w:type="dxa"/>
            <w:vMerge w:val="restart"/>
            <w:tcBorders>
              <w:right w:val="single" w:sz="4" w:space="0" w:color="auto"/>
            </w:tcBorders>
            <w:shd w:val="clear" w:color="auto" w:fill="E2EEF6"/>
          </w:tcPr>
          <w:p w14:paraId="1D19931C" w14:textId="77777777" w:rsidR="00FD0673" w:rsidRPr="00CB3B5A" w:rsidRDefault="00FD0673" w:rsidP="00FD0673">
            <w:pPr>
              <w:rPr>
                <w:rFonts w:ascii="Calibri" w:hAnsi="Calibri" w:cs="Arial"/>
                <w:sz w:val="22"/>
                <w:szCs w:val="22"/>
              </w:rPr>
            </w:pPr>
            <w:r w:rsidRPr="00CB3B5A">
              <w:rPr>
                <w:rFonts w:ascii="Calibri" w:hAnsi="Calibri" w:cs="Arial"/>
                <w:sz w:val="22"/>
                <w:szCs w:val="22"/>
              </w:rPr>
              <w:t>Do your qualifications meet our entry requirements?</w:t>
            </w:r>
          </w:p>
          <w:p w14:paraId="792D57BC" w14:textId="77777777" w:rsidR="00FD0673" w:rsidRPr="00CB3B5A" w:rsidRDefault="00FD0673" w:rsidP="00FD067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Calibri" w:hAnsi="Calibri" w:cs="Arial"/>
                <w:b/>
                <w:sz w:val="20"/>
              </w:rPr>
            </w:pPr>
            <w:r w:rsidRPr="00CB3B5A">
              <w:rPr>
                <w:rFonts w:ascii="Calibri" w:hAnsi="Calibri" w:cs="Arial"/>
                <w:b/>
                <w:sz w:val="20"/>
              </w:rPr>
              <w:t>UG – 2:1 degree, or its equivalent.</w:t>
            </w:r>
          </w:p>
          <w:p w14:paraId="5B8BBAD6" w14:textId="77777777" w:rsidR="00FD0673" w:rsidRPr="00CB3B5A" w:rsidRDefault="00FD0673" w:rsidP="00FD0673">
            <w:pPr>
              <w:pStyle w:val="ListParagraph"/>
              <w:numPr>
                <w:ilvl w:val="0"/>
                <w:numId w:val="6"/>
              </w:numPr>
              <w:ind w:left="426"/>
              <w:rPr>
                <w:rFonts w:ascii="Calibri" w:hAnsi="Calibri" w:cs="Arial"/>
                <w:b/>
                <w:sz w:val="20"/>
              </w:rPr>
            </w:pPr>
            <w:r w:rsidRPr="00CB3B5A">
              <w:rPr>
                <w:rFonts w:ascii="Calibri" w:hAnsi="Calibri" w:cs="Arial"/>
                <w:b/>
                <w:sz w:val="20"/>
              </w:rPr>
              <w:t xml:space="preserve">PG – 60%+ at Masters AND 60%+ in the dissertation element of the </w:t>
            </w:r>
            <w:proofErr w:type="gramStart"/>
            <w:r w:rsidRPr="00CB3B5A">
              <w:rPr>
                <w:rFonts w:ascii="Calibri" w:hAnsi="Calibri" w:cs="Arial"/>
                <w:b/>
                <w:sz w:val="20"/>
              </w:rPr>
              <w:t>Masters</w:t>
            </w:r>
            <w:proofErr w:type="gramEnd"/>
            <w:r w:rsidRPr="00CB3B5A">
              <w:rPr>
                <w:rFonts w:ascii="Calibri" w:hAnsi="Calibri" w:cs="Arial"/>
                <w:b/>
                <w:sz w:val="20"/>
              </w:rPr>
              <w:t xml:space="preserve"> degree.</w:t>
            </w:r>
          </w:p>
          <w:p w14:paraId="1A8B812E" w14:textId="77777777" w:rsidR="00FD0673" w:rsidRPr="00CB3B5A" w:rsidRDefault="00FD0673" w:rsidP="00FD0673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E78897" w14:textId="77777777" w:rsidR="00FD0673" w:rsidRPr="00CB3B5A" w:rsidRDefault="00FD0673" w:rsidP="00FD0673">
            <w:pPr>
              <w:rPr>
                <w:rFonts w:ascii="Segoe UI Symbol" w:eastAsia="Times New Roman" w:hAnsi="Segoe UI Symbol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70029C" w14:textId="77777777" w:rsidR="00FD0673" w:rsidRPr="00CB3B5A" w:rsidRDefault="00FD0673" w:rsidP="00FD0673">
            <w:pPr>
              <w:rPr>
                <w:rFonts w:ascii="Segoe UI Symbol" w:eastAsia="Times New Roman" w:hAnsi="Segoe UI Symbol"/>
                <w:b/>
                <w:sz w:val="22"/>
                <w:szCs w:val="22"/>
                <w:lang w:eastAsia="ja-JP"/>
              </w:rPr>
            </w:pPr>
          </w:p>
        </w:tc>
      </w:tr>
      <w:tr w:rsidR="00FD0673" w14:paraId="6945F7E7" w14:textId="77777777" w:rsidTr="00E00FFA">
        <w:trPr>
          <w:trHeight w:val="450"/>
        </w:trPr>
        <w:tc>
          <w:tcPr>
            <w:tcW w:w="4219" w:type="dxa"/>
            <w:vMerge/>
            <w:tcBorders>
              <w:right w:val="single" w:sz="4" w:space="0" w:color="auto"/>
            </w:tcBorders>
            <w:shd w:val="clear" w:color="auto" w:fill="E2EEF6"/>
          </w:tcPr>
          <w:p w14:paraId="1F080A01" w14:textId="77777777" w:rsidR="00FD0673" w:rsidRPr="00CB3B5A" w:rsidRDefault="00FD0673" w:rsidP="00FD0673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4794B" w14:textId="77777777" w:rsidR="00FD0673" w:rsidRPr="00FD0673" w:rsidRDefault="00FD0673" w:rsidP="00FD0673">
            <w:pPr>
              <w:rPr>
                <w:rFonts w:ascii="Segoe UI Symbol" w:eastAsia="Times New Roman" w:hAnsi="Segoe UI Symbol"/>
                <w:b/>
                <w:sz w:val="2"/>
                <w:szCs w:val="2"/>
                <w:lang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FD2D" w14:textId="77777777" w:rsidR="00FD0673" w:rsidRPr="00CB3B5A" w:rsidRDefault="00FD0673" w:rsidP="00FD0673">
            <w:pPr>
              <w:rPr>
                <w:rFonts w:ascii="Segoe UI Symbol" w:eastAsia="Times New Roman" w:hAnsi="Segoe UI Symbol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67366" w14:textId="77777777" w:rsidR="00FD0673" w:rsidRPr="00CB3B5A" w:rsidRDefault="00FD0673" w:rsidP="00FD0673">
            <w:pPr>
              <w:rPr>
                <w:rFonts w:ascii="Segoe UI Symbol" w:eastAsia="Times New Roman" w:hAnsi="Segoe UI Symbol"/>
                <w:b/>
                <w:sz w:val="22"/>
                <w:szCs w:val="22"/>
                <w:lang w:eastAsia="ja-JP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  <w:t>Yes</w:t>
            </w:r>
          </w:p>
        </w:tc>
      </w:tr>
      <w:tr w:rsidR="00FD0673" w14:paraId="2C3289AA" w14:textId="77777777" w:rsidTr="00E00FFA">
        <w:trPr>
          <w:trHeight w:val="450"/>
        </w:trPr>
        <w:tc>
          <w:tcPr>
            <w:tcW w:w="4219" w:type="dxa"/>
            <w:vMerge/>
            <w:tcBorders>
              <w:right w:val="single" w:sz="4" w:space="0" w:color="auto"/>
            </w:tcBorders>
            <w:shd w:val="clear" w:color="auto" w:fill="E2EEF6"/>
          </w:tcPr>
          <w:p w14:paraId="3C444FAE" w14:textId="77777777" w:rsidR="00FD0673" w:rsidRPr="00CB3B5A" w:rsidRDefault="00FD0673" w:rsidP="00FD0673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19C3B" w14:textId="77777777" w:rsidR="00FD0673" w:rsidRPr="00FD0673" w:rsidRDefault="00FD0673" w:rsidP="00FD0673">
            <w:pPr>
              <w:rPr>
                <w:rFonts w:ascii="Segoe UI Symbol" w:eastAsia="Times New Roman" w:hAnsi="Segoe UI Symbol"/>
                <w:b/>
                <w:sz w:val="2"/>
                <w:szCs w:val="2"/>
                <w:lang w:eastAsia="ja-JP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4AFD" w14:textId="77777777" w:rsidR="00FD0673" w:rsidRPr="00CB3B5A" w:rsidRDefault="00FD0673" w:rsidP="00FD0673">
            <w:pPr>
              <w:rPr>
                <w:rFonts w:ascii="Segoe UI Symbol" w:eastAsia="Times New Roman" w:hAnsi="Segoe UI Symbol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0B7A9" w14:textId="77777777" w:rsidR="00FD0673" w:rsidRPr="00CB3B5A" w:rsidRDefault="00FD0673" w:rsidP="00FD0673">
            <w:pPr>
              <w:rPr>
                <w:rFonts w:ascii="Segoe UI Symbol" w:eastAsia="Times New Roman" w:hAnsi="Segoe UI Symbol"/>
                <w:b/>
                <w:sz w:val="22"/>
                <w:szCs w:val="22"/>
                <w:lang w:eastAsia="ja-JP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eastAsia="ja-JP"/>
              </w:rPr>
              <w:t>No</w:t>
            </w:r>
          </w:p>
        </w:tc>
      </w:tr>
      <w:tr w:rsidR="00FD0673" w14:paraId="4C888D22" w14:textId="77777777" w:rsidTr="00E00FFA">
        <w:trPr>
          <w:trHeight w:val="450"/>
        </w:trPr>
        <w:tc>
          <w:tcPr>
            <w:tcW w:w="4219" w:type="dxa"/>
            <w:vMerge/>
            <w:tcBorders>
              <w:right w:val="single" w:sz="4" w:space="0" w:color="auto"/>
            </w:tcBorders>
            <w:shd w:val="clear" w:color="auto" w:fill="E2EEF6"/>
          </w:tcPr>
          <w:p w14:paraId="29D80C3C" w14:textId="77777777" w:rsidR="00FD0673" w:rsidRPr="00CB3B5A" w:rsidRDefault="00FD0673" w:rsidP="00FD0673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5A2C97" w14:textId="77777777" w:rsidR="00FD0673" w:rsidRPr="00CB3B5A" w:rsidRDefault="00FD0673" w:rsidP="00FD0673">
            <w:pPr>
              <w:rPr>
                <w:rFonts w:ascii="Segoe UI Symbol" w:eastAsia="Times New Roman" w:hAnsi="Segoe UI Symbol"/>
                <w:b/>
                <w:sz w:val="22"/>
                <w:szCs w:val="22"/>
                <w:lang w:eastAsia="ja-JP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D920A" w14:textId="77777777" w:rsidR="00FD0673" w:rsidRPr="00CB3B5A" w:rsidRDefault="00FD0673" w:rsidP="00FD0673">
            <w:pPr>
              <w:rPr>
                <w:rFonts w:ascii="Segoe UI Symbol" w:eastAsia="Times New Roman" w:hAnsi="Segoe UI Symbol"/>
                <w:b/>
                <w:sz w:val="22"/>
                <w:szCs w:val="22"/>
                <w:lang w:eastAsia="ja-JP"/>
              </w:rPr>
            </w:pPr>
          </w:p>
        </w:tc>
      </w:tr>
      <w:tr w:rsidR="00404F1A" w14:paraId="294BA7D9" w14:textId="77777777" w:rsidTr="00FD0673">
        <w:tc>
          <w:tcPr>
            <w:tcW w:w="4219" w:type="dxa"/>
            <w:shd w:val="clear" w:color="auto" w:fill="E2EEF6"/>
          </w:tcPr>
          <w:p w14:paraId="2D9B22CD" w14:textId="77777777" w:rsidR="00404F1A" w:rsidRPr="00FA140E" w:rsidRDefault="00404F1A">
            <w:pPr>
              <w:rPr>
                <w:rFonts w:ascii="Calibri" w:hAnsi="Calibri" w:cs="Arial"/>
                <w:color w:val="FF0000"/>
                <w:sz w:val="22"/>
                <w:szCs w:val="22"/>
              </w:rPr>
            </w:pPr>
            <w:r w:rsidRPr="00FA140E">
              <w:rPr>
                <w:rFonts w:ascii="Calibri" w:hAnsi="Calibri" w:cs="Arial"/>
                <w:color w:val="FF0000"/>
                <w:sz w:val="22"/>
                <w:szCs w:val="22"/>
              </w:rPr>
              <w:t>If the answer is ‘</w:t>
            </w:r>
            <w:r w:rsidRPr="00FA140E">
              <w:rPr>
                <w:rFonts w:ascii="Calibri" w:hAnsi="Calibri" w:cs="Arial"/>
                <w:b/>
                <w:bCs/>
                <w:color w:val="FF0000"/>
                <w:sz w:val="22"/>
                <w:szCs w:val="22"/>
              </w:rPr>
              <w:t>No’</w:t>
            </w:r>
            <w:r w:rsidR="002D39E8" w:rsidRPr="00FA140E">
              <w:rPr>
                <w:rFonts w:ascii="Calibri" w:hAnsi="Calibri" w:cs="Arial"/>
                <w:color w:val="FF0000"/>
                <w:sz w:val="22"/>
                <w:szCs w:val="22"/>
              </w:rPr>
              <w:t>,</w:t>
            </w:r>
            <w:r w:rsidRPr="00FA140E">
              <w:rPr>
                <w:rFonts w:ascii="Calibri" w:hAnsi="Calibri" w:cs="Arial"/>
                <w:color w:val="FF0000"/>
                <w:sz w:val="22"/>
                <w:szCs w:val="22"/>
              </w:rPr>
              <w:t xml:space="preserve"> you </w:t>
            </w:r>
            <w:r w:rsidRPr="00FA140E">
              <w:rPr>
                <w:rFonts w:ascii="Calibri" w:hAnsi="Calibri" w:cs="Arial"/>
                <w:b/>
                <w:color w:val="FF0000"/>
                <w:sz w:val="22"/>
                <w:szCs w:val="22"/>
                <w:u w:val="single"/>
              </w:rPr>
              <w:t>must</w:t>
            </w:r>
            <w:r w:rsidRPr="00FA140E">
              <w:rPr>
                <w:rFonts w:ascii="Calibri" w:hAnsi="Calibri" w:cs="Arial"/>
                <w:color w:val="FF0000"/>
                <w:sz w:val="22"/>
                <w:szCs w:val="22"/>
              </w:rPr>
              <w:t xml:space="preserve"> explain clearly why you believe your professional experience (</w:t>
            </w:r>
            <w:proofErr w:type="gramStart"/>
            <w:r w:rsidRPr="00FA140E">
              <w:rPr>
                <w:rFonts w:ascii="Calibri" w:hAnsi="Calibri" w:cs="Arial"/>
                <w:color w:val="FF0000"/>
                <w:sz w:val="22"/>
                <w:szCs w:val="22"/>
              </w:rPr>
              <w:t>in the area of</w:t>
            </w:r>
            <w:proofErr w:type="gramEnd"/>
            <w:r w:rsidRPr="00FA140E">
              <w:rPr>
                <w:rFonts w:ascii="Calibri" w:hAnsi="Calibri" w:cs="Arial"/>
                <w:color w:val="FF0000"/>
                <w:sz w:val="22"/>
                <w:szCs w:val="22"/>
              </w:rPr>
              <w:t xml:space="preserve"> either </w:t>
            </w:r>
            <w:r w:rsidR="00426F04" w:rsidRPr="00FA140E">
              <w:rPr>
                <w:rFonts w:ascii="Calibri" w:hAnsi="Calibri" w:cs="Arial"/>
                <w:color w:val="FF0000"/>
                <w:sz w:val="22"/>
                <w:szCs w:val="22"/>
              </w:rPr>
              <w:t>E</w:t>
            </w:r>
            <w:r w:rsidRPr="00FA140E">
              <w:rPr>
                <w:rFonts w:ascii="Calibri" w:hAnsi="Calibri" w:cs="Arial"/>
                <w:color w:val="FF0000"/>
                <w:sz w:val="22"/>
                <w:szCs w:val="22"/>
              </w:rPr>
              <w:t xml:space="preserve">ducation or </w:t>
            </w:r>
            <w:r w:rsidR="00426F04" w:rsidRPr="00FA140E">
              <w:rPr>
                <w:rFonts w:ascii="Calibri" w:hAnsi="Calibri" w:cs="Arial"/>
                <w:color w:val="FF0000"/>
                <w:sz w:val="22"/>
                <w:szCs w:val="22"/>
              </w:rPr>
              <w:t>S</w:t>
            </w:r>
            <w:r w:rsidRPr="00FA140E">
              <w:rPr>
                <w:rFonts w:ascii="Calibri" w:hAnsi="Calibri" w:cs="Arial"/>
                <w:color w:val="FF0000"/>
                <w:sz w:val="22"/>
                <w:szCs w:val="22"/>
              </w:rPr>
              <w:t>port) should be taken into consideration in lieu of this:</w:t>
            </w:r>
          </w:p>
          <w:p w14:paraId="3392D6F5" w14:textId="77777777" w:rsidR="00020756" w:rsidRPr="00CB3B5A" w:rsidRDefault="00020756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234D4F98" w14:textId="77777777" w:rsidR="00404F1A" w:rsidRPr="00CB3B5A" w:rsidRDefault="00404F1A">
            <w:pPr>
              <w:rPr>
                <w:rFonts w:ascii="Calibri" w:hAnsi="Calibri" w:cs="Arial"/>
                <w:i/>
                <w:sz w:val="18"/>
                <w:szCs w:val="18"/>
              </w:rPr>
            </w:pPr>
            <w:r w:rsidRPr="00CB3B5A">
              <w:rPr>
                <w:rFonts w:ascii="Calibri" w:hAnsi="Calibri" w:cs="Arial"/>
                <w:i/>
                <w:sz w:val="18"/>
                <w:szCs w:val="18"/>
              </w:rPr>
              <w:t>(</w:t>
            </w:r>
            <w:r w:rsidR="00426F04" w:rsidRPr="00CB3B5A">
              <w:rPr>
                <w:rFonts w:ascii="Calibri" w:hAnsi="Calibri" w:cs="Arial"/>
                <w:i/>
                <w:sz w:val="18"/>
                <w:szCs w:val="18"/>
              </w:rPr>
              <w:t>Note</w:t>
            </w:r>
            <w:r w:rsidRPr="00CB3B5A">
              <w:rPr>
                <w:rFonts w:ascii="Calibri" w:hAnsi="Calibri" w:cs="Arial"/>
                <w:i/>
                <w:sz w:val="18"/>
                <w:szCs w:val="18"/>
              </w:rPr>
              <w:t xml:space="preserve">: all applicants whose academic qualifications fall below our entry requirements are strongly advised to contact the </w:t>
            </w:r>
            <w:proofErr w:type="gramStart"/>
            <w:r w:rsidRPr="00CB3B5A">
              <w:rPr>
                <w:rFonts w:ascii="Calibri" w:hAnsi="Calibri" w:cs="Arial"/>
                <w:i/>
                <w:sz w:val="18"/>
                <w:szCs w:val="18"/>
              </w:rPr>
              <w:t>School</w:t>
            </w:r>
            <w:proofErr w:type="gramEnd"/>
            <w:r w:rsidRPr="00CB3B5A">
              <w:rPr>
                <w:rFonts w:ascii="Calibri" w:hAnsi="Calibri" w:cs="Arial"/>
                <w:i/>
                <w:sz w:val="18"/>
                <w:szCs w:val="18"/>
              </w:rPr>
              <w:t xml:space="preserve"> in advance for guidance).</w:t>
            </w:r>
          </w:p>
          <w:p w14:paraId="67F344D8" w14:textId="77777777" w:rsidR="00404F1A" w:rsidRPr="00CB3B5A" w:rsidRDefault="00404F1A">
            <w:pPr>
              <w:rPr>
                <w:rFonts w:ascii="Segoe UI Symbol" w:eastAsia="Times New Roman" w:hAnsi="Segoe UI Symbol"/>
                <w:b/>
                <w:sz w:val="22"/>
                <w:szCs w:val="22"/>
                <w:lang w:eastAsia="ja-JP"/>
              </w:rPr>
            </w:pPr>
          </w:p>
        </w:tc>
        <w:tc>
          <w:tcPr>
            <w:tcW w:w="5175" w:type="dxa"/>
            <w:gridSpan w:val="3"/>
            <w:tcBorders>
              <w:top w:val="single" w:sz="4" w:space="0" w:color="auto"/>
            </w:tcBorders>
          </w:tcPr>
          <w:p w14:paraId="7AA50F5F" w14:textId="77777777" w:rsidR="00404F1A" w:rsidRPr="00FA140E" w:rsidRDefault="00FA140E" w:rsidP="00426F04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SUPPORTING STATEMENT:</w:t>
            </w:r>
          </w:p>
        </w:tc>
      </w:tr>
    </w:tbl>
    <w:p w14:paraId="5672FEE1" w14:textId="77777777" w:rsidR="00AA1396" w:rsidRDefault="00AA1396" w:rsidP="00AA1396">
      <w:pPr>
        <w:tabs>
          <w:tab w:val="left" w:pos="2070"/>
        </w:tabs>
        <w:spacing w:after="120"/>
        <w:rPr>
          <w:rFonts w:ascii="Calibri" w:hAnsi="Calibri" w:cs="Arial"/>
          <w:b/>
          <w:szCs w:val="22"/>
        </w:rPr>
      </w:pPr>
    </w:p>
    <w:p w14:paraId="14A8EFC8" w14:textId="77777777" w:rsidR="00AA1396" w:rsidRDefault="00AA1396" w:rsidP="007F15F2">
      <w:pPr>
        <w:tabs>
          <w:tab w:val="left" w:pos="2070"/>
        </w:tabs>
        <w:spacing w:after="120"/>
        <w:jc w:val="center"/>
        <w:rPr>
          <w:rFonts w:ascii="Calibri" w:hAnsi="Calibri" w:cs="Arial"/>
          <w:b/>
          <w:szCs w:val="22"/>
        </w:rPr>
      </w:pPr>
    </w:p>
    <w:p w14:paraId="300390AB" w14:textId="77777777" w:rsidR="00AE5140" w:rsidRPr="00AA1396" w:rsidRDefault="007F15F2" w:rsidP="007F15F2">
      <w:pPr>
        <w:tabs>
          <w:tab w:val="left" w:pos="2070"/>
        </w:tabs>
        <w:spacing w:after="120"/>
        <w:jc w:val="center"/>
        <w:rPr>
          <w:rFonts w:ascii="Calibri" w:hAnsi="Calibri" w:cs="Arial"/>
          <w:b/>
          <w:szCs w:val="22"/>
        </w:rPr>
      </w:pPr>
      <w:r w:rsidRPr="00AA1396">
        <w:rPr>
          <w:rFonts w:ascii="Calibri" w:hAnsi="Calibri" w:cs="Arial"/>
          <w:b/>
          <w:szCs w:val="22"/>
        </w:rPr>
        <w:t>Guidelines for the Research Proposal</w:t>
      </w:r>
    </w:p>
    <w:p w14:paraId="7FFF7849" w14:textId="77777777" w:rsidR="00CC1D6F" w:rsidRDefault="002D39E8" w:rsidP="00AA1396">
      <w:pPr>
        <w:tabs>
          <w:tab w:val="left" w:pos="2070"/>
        </w:tabs>
        <w:spacing w:after="120"/>
        <w:rPr>
          <w:rFonts w:ascii="Calibri" w:hAnsi="Calibri" w:cs="Arial"/>
          <w:sz w:val="22"/>
          <w:szCs w:val="22"/>
        </w:rPr>
      </w:pPr>
      <w:r w:rsidRPr="00AA1396">
        <w:rPr>
          <w:rFonts w:ascii="Calibri" w:hAnsi="Calibri" w:cs="Arial"/>
          <w:sz w:val="22"/>
          <w:szCs w:val="22"/>
        </w:rPr>
        <w:t>Please</w:t>
      </w:r>
      <w:r w:rsidR="00083FC1" w:rsidRPr="00AA1396">
        <w:rPr>
          <w:rFonts w:ascii="Calibri" w:hAnsi="Calibri" w:cs="Arial"/>
          <w:sz w:val="22"/>
          <w:szCs w:val="22"/>
        </w:rPr>
        <w:t xml:space="preserve"> also read our full </w:t>
      </w:r>
      <w:r w:rsidRPr="00AA1396">
        <w:rPr>
          <w:rFonts w:ascii="Calibri" w:hAnsi="Calibri" w:cs="Arial"/>
          <w:sz w:val="22"/>
          <w:szCs w:val="22"/>
        </w:rPr>
        <w:t xml:space="preserve">guidance on </w:t>
      </w:r>
      <w:r w:rsidR="00083FC1" w:rsidRPr="00AA1396">
        <w:rPr>
          <w:rFonts w:ascii="Calibri" w:hAnsi="Calibri" w:cs="Arial"/>
          <w:sz w:val="22"/>
          <w:szCs w:val="22"/>
        </w:rPr>
        <w:t>writing your</w:t>
      </w:r>
      <w:r w:rsidRPr="00AA1396">
        <w:rPr>
          <w:rFonts w:ascii="Calibri" w:hAnsi="Calibri" w:cs="Arial"/>
          <w:sz w:val="22"/>
          <w:szCs w:val="22"/>
        </w:rPr>
        <w:t xml:space="preserve"> research proposal</w:t>
      </w:r>
      <w:r w:rsidR="00CC1D6F">
        <w:rPr>
          <w:rFonts w:ascii="Calibri" w:hAnsi="Calibri" w:cs="Arial"/>
          <w:sz w:val="22"/>
          <w:szCs w:val="22"/>
        </w:rPr>
        <w:t>:</w:t>
      </w:r>
    </w:p>
    <w:p w14:paraId="7294CBAA" w14:textId="1F573424" w:rsidR="00CC1D6F" w:rsidRDefault="00CC1D6F" w:rsidP="00CC1D6F">
      <w:pPr>
        <w:tabs>
          <w:tab w:val="left" w:pos="2070"/>
        </w:tabs>
        <w:spacing w:after="120"/>
        <w:ind w:left="720"/>
        <w:rPr>
          <w:rFonts w:ascii="Calibri" w:hAnsi="Calibri" w:cs="Arial"/>
          <w:sz w:val="22"/>
          <w:szCs w:val="22"/>
        </w:rPr>
      </w:pPr>
      <w:hyperlink r:id="rId11" w:history="1">
        <w:r w:rsidRPr="00CC1D6F">
          <w:rPr>
            <w:rStyle w:val="Hyperlink"/>
            <w:rFonts w:ascii="Calibri" w:hAnsi="Calibri" w:cs="Arial"/>
            <w:sz w:val="22"/>
            <w:szCs w:val="22"/>
          </w:rPr>
          <w:t>Writing your PhD research proposal</w:t>
        </w:r>
      </w:hyperlink>
    </w:p>
    <w:p w14:paraId="70A08BC9" w14:textId="3A566440" w:rsidR="00CC1D6F" w:rsidRDefault="00CC1D6F" w:rsidP="00CC1D6F">
      <w:pPr>
        <w:tabs>
          <w:tab w:val="left" w:pos="2070"/>
        </w:tabs>
        <w:spacing w:after="120"/>
        <w:ind w:left="720"/>
        <w:rPr>
          <w:rFonts w:ascii="Calibri" w:hAnsi="Calibri" w:cs="Arial"/>
          <w:sz w:val="22"/>
          <w:szCs w:val="22"/>
        </w:rPr>
      </w:pPr>
      <w:hyperlink r:id="rId12" w:history="1">
        <w:r w:rsidRPr="00CC1D6F">
          <w:rPr>
            <w:rStyle w:val="Hyperlink"/>
            <w:rFonts w:ascii="Calibri" w:hAnsi="Calibri" w:cs="Arial"/>
            <w:sz w:val="22"/>
            <w:szCs w:val="22"/>
          </w:rPr>
          <w:t xml:space="preserve">Writing your </w:t>
        </w:r>
        <w:proofErr w:type="spellStart"/>
        <w:r w:rsidRPr="00CC1D6F">
          <w:rPr>
            <w:rStyle w:val="Hyperlink"/>
            <w:rFonts w:ascii="Calibri" w:hAnsi="Calibri" w:cs="Arial"/>
            <w:sz w:val="22"/>
            <w:szCs w:val="22"/>
          </w:rPr>
          <w:t>MScR</w:t>
        </w:r>
        <w:proofErr w:type="spellEnd"/>
        <w:r w:rsidRPr="00CC1D6F">
          <w:rPr>
            <w:rStyle w:val="Hyperlink"/>
            <w:rFonts w:ascii="Calibri" w:hAnsi="Calibri" w:cs="Arial"/>
            <w:sz w:val="22"/>
            <w:szCs w:val="22"/>
          </w:rPr>
          <w:t xml:space="preserve"> research proposal</w:t>
        </w:r>
      </w:hyperlink>
      <w:r w:rsidR="00D75916" w:rsidRPr="00AA1396">
        <w:rPr>
          <w:rFonts w:ascii="Calibri" w:hAnsi="Calibri" w:cs="Arial"/>
          <w:sz w:val="22"/>
          <w:szCs w:val="22"/>
        </w:rPr>
        <w:t xml:space="preserve"> </w:t>
      </w:r>
    </w:p>
    <w:p w14:paraId="13D1AEC4" w14:textId="7A9CE8EB" w:rsidR="00AA1396" w:rsidRDefault="00083FC1" w:rsidP="00AA1396">
      <w:pPr>
        <w:tabs>
          <w:tab w:val="left" w:pos="2070"/>
        </w:tabs>
        <w:spacing w:after="120"/>
        <w:rPr>
          <w:rFonts w:ascii="Calibri" w:hAnsi="Calibri" w:cs="Arial"/>
          <w:sz w:val="22"/>
          <w:szCs w:val="22"/>
        </w:rPr>
      </w:pPr>
      <w:r w:rsidRPr="00AA1396">
        <w:rPr>
          <w:rFonts w:ascii="Calibri" w:hAnsi="Calibri" w:cs="Arial"/>
          <w:sz w:val="22"/>
          <w:szCs w:val="22"/>
        </w:rPr>
        <w:t>Please particularly remember that:</w:t>
      </w:r>
      <w:r w:rsidR="00D75916" w:rsidRPr="00AA1396">
        <w:rPr>
          <w:rFonts w:ascii="Calibri" w:hAnsi="Calibri" w:cs="Arial"/>
          <w:sz w:val="22"/>
          <w:szCs w:val="22"/>
        </w:rPr>
        <w:t xml:space="preserve"> </w:t>
      </w:r>
    </w:p>
    <w:p w14:paraId="6E2A42FB" w14:textId="77777777" w:rsidR="00083FC1" w:rsidRPr="00AA1396" w:rsidRDefault="007F15F2" w:rsidP="00FD0673">
      <w:pPr>
        <w:pStyle w:val="ListParagraph"/>
        <w:numPr>
          <w:ilvl w:val="0"/>
          <w:numId w:val="5"/>
        </w:numPr>
        <w:tabs>
          <w:tab w:val="left" w:pos="709"/>
        </w:tabs>
        <w:spacing w:after="120"/>
        <w:rPr>
          <w:rFonts w:ascii="Calibri" w:hAnsi="Calibri" w:cs="Arial"/>
          <w:sz w:val="22"/>
          <w:szCs w:val="22"/>
        </w:rPr>
      </w:pPr>
      <w:r w:rsidRPr="00AA1396">
        <w:rPr>
          <w:rFonts w:ascii="Calibri" w:hAnsi="Calibri" w:cs="Arial"/>
          <w:sz w:val="22"/>
          <w:szCs w:val="22"/>
        </w:rPr>
        <w:t xml:space="preserve">Your proposal </w:t>
      </w:r>
      <w:r w:rsidRPr="00FD0673">
        <w:rPr>
          <w:rFonts w:ascii="Calibri" w:hAnsi="Calibri" w:cs="Arial"/>
          <w:b/>
          <w:sz w:val="22"/>
          <w:szCs w:val="22"/>
          <w:u w:val="single"/>
        </w:rPr>
        <w:t>must not</w:t>
      </w:r>
      <w:r w:rsidRPr="00AA1396">
        <w:rPr>
          <w:rFonts w:ascii="Calibri" w:hAnsi="Calibri" w:cs="Arial"/>
          <w:b/>
          <w:sz w:val="22"/>
          <w:szCs w:val="22"/>
        </w:rPr>
        <w:t xml:space="preserve"> exceed 5 </w:t>
      </w:r>
      <w:r w:rsidR="002D39E8" w:rsidRPr="00AA1396">
        <w:rPr>
          <w:rFonts w:ascii="Calibri" w:hAnsi="Calibri" w:cs="Arial"/>
          <w:b/>
          <w:sz w:val="22"/>
          <w:szCs w:val="22"/>
        </w:rPr>
        <w:t xml:space="preserve">A4 </w:t>
      </w:r>
      <w:r w:rsidRPr="00AA1396">
        <w:rPr>
          <w:rFonts w:ascii="Calibri" w:hAnsi="Calibri" w:cs="Arial"/>
          <w:b/>
          <w:sz w:val="22"/>
          <w:szCs w:val="22"/>
        </w:rPr>
        <w:t>pages</w:t>
      </w:r>
      <w:r w:rsidRPr="00AA1396">
        <w:rPr>
          <w:rFonts w:ascii="Calibri" w:hAnsi="Calibri" w:cs="Arial"/>
          <w:sz w:val="22"/>
          <w:szCs w:val="22"/>
        </w:rPr>
        <w:t xml:space="preserve"> (exc</w:t>
      </w:r>
      <w:r w:rsidR="002D39E8" w:rsidRPr="00AA1396">
        <w:rPr>
          <w:rFonts w:ascii="Calibri" w:hAnsi="Calibri" w:cs="Arial"/>
          <w:sz w:val="22"/>
          <w:szCs w:val="22"/>
        </w:rPr>
        <w:t>luding</w:t>
      </w:r>
      <w:r w:rsidRPr="00AA1396">
        <w:rPr>
          <w:rFonts w:ascii="Calibri" w:hAnsi="Calibri" w:cs="Arial"/>
          <w:sz w:val="22"/>
          <w:szCs w:val="22"/>
        </w:rPr>
        <w:t xml:space="preserve"> references</w:t>
      </w:r>
      <w:r w:rsidR="007B0287" w:rsidRPr="00AA1396">
        <w:rPr>
          <w:rFonts w:ascii="Calibri" w:hAnsi="Calibri" w:cs="Arial"/>
          <w:sz w:val="22"/>
          <w:szCs w:val="22"/>
        </w:rPr>
        <w:t xml:space="preserve"> and timetables</w:t>
      </w:r>
      <w:r w:rsidRPr="00AA1396">
        <w:rPr>
          <w:rFonts w:ascii="Calibri" w:hAnsi="Calibri" w:cs="Arial"/>
          <w:sz w:val="22"/>
          <w:szCs w:val="22"/>
        </w:rPr>
        <w:t xml:space="preserve">). </w:t>
      </w:r>
    </w:p>
    <w:p w14:paraId="665896B6" w14:textId="77777777" w:rsidR="00083FC1" w:rsidRPr="0089374F" w:rsidRDefault="007F15F2" w:rsidP="00FD0673">
      <w:pPr>
        <w:pStyle w:val="ListParagraph"/>
        <w:numPr>
          <w:ilvl w:val="0"/>
          <w:numId w:val="5"/>
        </w:numPr>
        <w:tabs>
          <w:tab w:val="left" w:pos="709"/>
        </w:tabs>
        <w:spacing w:after="120"/>
        <w:rPr>
          <w:rFonts w:ascii="Calibri" w:hAnsi="Calibri" w:cs="Arial"/>
          <w:sz w:val="22"/>
          <w:szCs w:val="22"/>
        </w:rPr>
      </w:pPr>
      <w:r w:rsidRPr="0089374F">
        <w:rPr>
          <w:rFonts w:ascii="Calibri" w:hAnsi="Calibri" w:cs="Arial"/>
          <w:sz w:val="22"/>
          <w:szCs w:val="22"/>
        </w:rPr>
        <w:t>Please use Calibri size 11 font size and do not change the paragraph spacing (single, with 6pt after each paragraph) or the page margins.</w:t>
      </w:r>
    </w:p>
    <w:p w14:paraId="6F9AA3F3" w14:textId="6639AB5D" w:rsidR="005A6359" w:rsidRDefault="007F15F2" w:rsidP="007F15F2">
      <w:pPr>
        <w:tabs>
          <w:tab w:val="left" w:pos="2070"/>
        </w:tabs>
        <w:spacing w:after="120"/>
        <w:rPr>
          <w:rFonts w:ascii="Calibri" w:hAnsi="Calibri" w:cs="Arial"/>
          <w:sz w:val="22"/>
          <w:szCs w:val="22"/>
        </w:rPr>
      </w:pPr>
      <w:r w:rsidRPr="0089374F">
        <w:rPr>
          <w:rFonts w:ascii="Calibri" w:hAnsi="Calibri" w:cs="Arial"/>
          <w:sz w:val="22"/>
          <w:szCs w:val="22"/>
        </w:rPr>
        <w:t xml:space="preserve"> </w:t>
      </w:r>
      <w:r w:rsidR="005A6359" w:rsidRPr="005A6359" w:rsidDel="00083FC1">
        <w:rPr>
          <w:rFonts w:ascii="Calibri" w:hAnsi="Calibri" w:cs="Arial"/>
          <w:b/>
          <w:sz w:val="22"/>
          <w:szCs w:val="22"/>
        </w:rPr>
        <w:t>Note</w:t>
      </w:r>
      <w:r w:rsidR="005A6359" w:rsidDel="00083FC1">
        <w:rPr>
          <w:rFonts w:ascii="Calibri" w:hAnsi="Calibri" w:cs="Arial"/>
          <w:sz w:val="22"/>
          <w:szCs w:val="22"/>
        </w:rPr>
        <w:t xml:space="preserve">: Before you start compiling your research proposal, please read </w:t>
      </w:r>
      <w:r w:rsidR="00CC1D6F">
        <w:rPr>
          <w:rFonts w:ascii="Calibri" w:hAnsi="Calibri" w:cs="Arial"/>
          <w:sz w:val="22"/>
          <w:szCs w:val="22"/>
        </w:rPr>
        <w:t xml:space="preserve">the information on our </w:t>
      </w:r>
      <w:hyperlink r:id="rId13" w:history="1">
        <w:r w:rsidR="00CC1D6F" w:rsidRPr="00CC1D6F">
          <w:rPr>
            <w:rStyle w:val="Hyperlink"/>
            <w:rFonts w:ascii="Calibri" w:hAnsi="Calibri" w:cs="Arial"/>
            <w:sz w:val="22"/>
            <w:szCs w:val="22"/>
          </w:rPr>
          <w:t>Postgraduate Research Degrees page</w:t>
        </w:r>
      </w:hyperlink>
      <w:r w:rsidR="005A6359" w:rsidDel="00083FC1">
        <w:rPr>
          <w:rFonts w:ascii="Calibri" w:hAnsi="Calibri" w:cs="Arial"/>
          <w:sz w:val="22"/>
          <w:szCs w:val="22"/>
        </w:rPr>
        <w:t xml:space="preserve"> for entry requirements for </w:t>
      </w:r>
      <w:r w:rsidR="007B0287" w:rsidDel="00083FC1">
        <w:rPr>
          <w:rFonts w:ascii="Calibri" w:hAnsi="Calibri" w:cs="Arial"/>
          <w:sz w:val="22"/>
          <w:szCs w:val="22"/>
        </w:rPr>
        <w:t>research</w:t>
      </w:r>
      <w:r w:rsidR="005A6359" w:rsidDel="00083FC1">
        <w:rPr>
          <w:rFonts w:ascii="Calibri" w:hAnsi="Calibri" w:cs="Arial"/>
          <w:sz w:val="22"/>
          <w:szCs w:val="22"/>
        </w:rPr>
        <w:t xml:space="preserve"> students and further information about the application process.</w:t>
      </w:r>
    </w:p>
    <w:p w14:paraId="1A908755" w14:textId="77777777" w:rsidR="00AA1396" w:rsidDel="00083FC1" w:rsidRDefault="00AA1396" w:rsidP="007F15F2">
      <w:pPr>
        <w:tabs>
          <w:tab w:val="left" w:pos="2070"/>
        </w:tabs>
        <w:spacing w:after="120"/>
        <w:rPr>
          <w:rFonts w:ascii="Calibri" w:hAnsi="Calibri" w:cs="Arial"/>
          <w:sz w:val="22"/>
          <w:szCs w:val="22"/>
        </w:rPr>
      </w:pPr>
    </w:p>
    <w:p w14:paraId="35A48AA4" w14:textId="77777777" w:rsidR="008F182A" w:rsidRDefault="008F182A" w:rsidP="00BC7BF6">
      <w:pPr>
        <w:jc w:val="center"/>
        <w:rPr>
          <w:rFonts w:ascii="Calibri" w:hAnsi="Calibri" w:cs="Arial"/>
          <w:b/>
          <w:sz w:val="28"/>
          <w:szCs w:val="22"/>
        </w:rPr>
      </w:pPr>
      <w:r w:rsidRPr="008F182A">
        <w:rPr>
          <w:rFonts w:ascii="Calibri" w:hAnsi="Calibri" w:cs="Arial"/>
          <w:b/>
          <w:sz w:val="28"/>
          <w:szCs w:val="22"/>
        </w:rPr>
        <w:t>Research Proposal</w:t>
      </w:r>
    </w:p>
    <w:p w14:paraId="0467895A" w14:textId="77777777" w:rsidR="00D75916" w:rsidRPr="00D75916" w:rsidRDefault="00D75916" w:rsidP="00BC7BF6">
      <w:pPr>
        <w:jc w:val="center"/>
        <w:rPr>
          <w:rFonts w:ascii="Calibri" w:hAnsi="Calibri" w:cs="Arial"/>
          <w:i/>
          <w:sz w:val="22"/>
          <w:szCs w:val="22"/>
        </w:rPr>
      </w:pPr>
      <w:r w:rsidRPr="00D75916">
        <w:rPr>
          <w:rFonts w:ascii="Calibri" w:hAnsi="Calibri" w:cs="Arial"/>
          <w:i/>
          <w:sz w:val="22"/>
          <w:szCs w:val="22"/>
        </w:rPr>
        <w:t>(Expand as Required)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4"/>
      </w:tblGrid>
      <w:tr w:rsidR="00D75916" w14:paraId="54725D9B" w14:textId="77777777" w:rsidTr="00CB3B5A">
        <w:tc>
          <w:tcPr>
            <w:tcW w:w="9394" w:type="dxa"/>
          </w:tcPr>
          <w:p w14:paraId="130CF805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7393A5BD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024A4045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75904D3D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3BF00384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01C3AE28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4AFCE7C8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6354C6C9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465B09C6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2D92DB54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75F4FCA7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528D9C63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1DB55669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50C0C8D2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0EE4EF7E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7FC46805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2CD79150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64EE6986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2953341D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78030EBA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2858FFBD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7957CD66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386FB6CB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30C46396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792D4329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  <w:p w14:paraId="58767BA5" w14:textId="77777777" w:rsidR="00D75916" w:rsidRPr="00CB3B5A" w:rsidRDefault="00D75916" w:rsidP="00D75916">
            <w:pPr>
              <w:rPr>
                <w:rFonts w:ascii="Calibri" w:hAnsi="Calibri" w:cs="Arial"/>
                <w:b/>
                <w:sz w:val="28"/>
                <w:szCs w:val="22"/>
              </w:rPr>
            </w:pPr>
          </w:p>
        </w:tc>
      </w:tr>
    </w:tbl>
    <w:p w14:paraId="427DD608" w14:textId="77777777" w:rsidR="00D75916" w:rsidRPr="008F182A" w:rsidRDefault="00D75916" w:rsidP="00D75916">
      <w:pPr>
        <w:rPr>
          <w:rFonts w:ascii="Calibri" w:hAnsi="Calibri" w:cs="Arial"/>
          <w:b/>
          <w:sz w:val="28"/>
          <w:szCs w:val="22"/>
        </w:rPr>
      </w:pPr>
    </w:p>
    <w:p w14:paraId="7088B8C3" w14:textId="77777777" w:rsidR="008F182A" w:rsidRDefault="008F182A" w:rsidP="007F15F2">
      <w:pPr>
        <w:tabs>
          <w:tab w:val="left" w:pos="2070"/>
        </w:tabs>
        <w:spacing w:after="120"/>
        <w:rPr>
          <w:rFonts w:ascii="Calibri" w:hAnsi="Calibri" w:cs="Arial"/>
          <w:sz w:val="22"/>
          <w:szCs w:val="22"/>
        </w:rPr>
      </w:pPr>
    </w:p>
    <w:p w14:paraId="4824F219" w14:textId="77777777" w:rsidR="008F182A" w:rsidRPr="007F15F2" w:rsidRDefault="008F182A" w:rsidP="007F15F2">
      <w:pPr>
        <w:tabs>
          <w:tab w:val="left" w:pos="2070"/>
        </w:tabs>
        <w:spacing w:after="120"/>
        <w:rPr>
          <w:rFonts w:ascii="Calibri" w:hAnsi="Calibri" w:cs="Arial"/>
          <w:sz w:val="22"/>
          <w:szCs w:val="22"/>
        </w:rPr>
      </w:pPr>
    </w:p>
    <w:sectPr w:rsidR="008F182A" w:rsidRPr="007F15F2" w:rsidSect="00E00FFA">
      <w:headerReference w:type="default" r:id="rId14"/>
      <w:footerReference w:type="even" r:id="rId15"/>
      <w:footerReference w:type="default" r:id="rId16"/>
      <w:headerReference w:type="first" r:id="rId17"/>
      <w:pgSz w:w="12240" w:h="15840"/>
      <w:pgMar w:top="1418" w:right="1418" w:bottom="993" w:left="1418" w:header="227" w:footer="720" w:gutter="0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318AB" w14:textId="77777777" w:rsidR="000C1CE0" w:rsidRDefault="000C1CE0">
      <w:r>
        <w:separator/>
      </w:r>
    </w:p>
  </w:endnote>
  <w:endnote w:type="continuationSeparator" w:id="0">
    <w:p w14:paraId="60DC5DFA" w14:textId="77777777" w:rsidR="000C1CE0" w:rsidRDefault="000C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6F9A3" w14:textId="77777777" w:rsidR="008F182A" w:rsidRDefault="008F182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BC3BBFB" w14:textId="77777777" w:rsidR="008F182A" w:rsidRDefault="008F18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1FFA" w14:textId="77777777" w:rsidR="003A6ACA" w:rsidRDefault="003A6ACA">
    <w:pPr>
      <w:pStyle w:val="Footer"/>
      <w:framePr w:wrap="around" w:vAnchor="text" w:hAnchor="margin" w:xAlign="center" w:y="1"/>
      <w:rPr>
        <w:rStyle w:val="PageNumber"/>
        <w:rFonts w:ascii="Gill Sans" w:hAnsi="Gill Sans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rFonts w:ascii="Gill Sans" w:hAnsi="Gill Sans"/>
        <w:sz w:val="20"/>
      </w:rPr>
      <w:instrText xml:space="preserve">PAGE  </w:instrText>
    </w:r>
    <w:r>
      <w:rPr>
        <w:rStyle w:val="PageNumber"/>
        <w:rFonts w:ascii="Gill Sans" w:hAnsi="Gill Sans"/>
        <w:sz w:val="20"/>
      </w:rPr>
      <w:fldChar w:fldCharType="separate"/>
    </w:r>
    <w:r w:rsidR="00020756">
      <w:rPr>
        <w:rStyle w:val="PageNumber"/>
        <w:rFonts w:ascii="Gill Sans" w:hAnsi="Gill Sans"/>
        <w:noProof/>
        <w:sz w:val="20"/>
      </w:rPr>
      <w:t>1</w:t>
    </w:r>
    <w:r>
      <w:rPr>
        <w:rStyle w:val="PageNumber"/>
        <w:rFonts w:ascii="Gill Sans" w:hAnsi="Gill Sans"/>
        <w:sz w:val="20"/>
      </w:rPr>
      <w:fldChar w:fldCharType="end"/>
    </w:r>
  </w:p>
  <w:p w14:paraId="702887AB" w14:textId="77777777" w:rsidR="003A6ACA" w:rsidRDefault="003A6ACA" w:rsidP="008F182A">
    <w:pPr>
      <w:pStyle w:val="Footer"/>
      <w:rPr>
        <w:rFonts w:ascii="Gill Sans" w:hAnsi="Gill Sans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A3A6C" w14:textId="77777777" w:rsidR="000C1CE0" w:rsidRDefault="000C1CE0">
      <w:r>
        <w:separator/>
      </w:r>
    </w:p>
  </w:footnote>
  <w:footnote w:type="continuationSeparator" w:id="0">
    <w:p w14:paraId="62AE939B" w14:textId="77777777" w:rsidR="000C1CE0" w:rsidRDefault="000C1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A454C" w14:textId="77777777" w:rsidR="00FE4246" w:rsidRDefault="00FE4246" w:rsidP="00FE424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1335" w14:textId="77777777" w:rsidR="00942EEB" w:rsidRDefault="00402533" w:rsidP="00942EEB">
    <w:pPr>
      <w:pStyle w:val="Header"/>
      <w:jc w:val="right"/>
    </w:pPr>
    <w:r>
      <w:rPr>
        <w:rFonts w:ascii="Cambria" w:hAnsi="Cambria"/>
        <w:noProof/>
        <w:sz w:val="22"/>
        <w:lang w:eastAsia="en-GB"/>
      </w:rPr>
      <w:pict w14:anchorId="0BE99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i1025" type="#_x0000_t75" style="width:45.75pt;height:45.7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6E59"/>
    <w:multiLevelType w:val="hybridMultilevel"/>
    <w:tmpl w:val="539C1DAC"/>
    <w:lvl w:ilvl="0" w:tplc="6D34FB8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36584AB0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96D86AA6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1280DFA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897CFA8A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218A996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4C2ECEA2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9D2C1146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219CE524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076B3373"/>
    <w:multiLevelType w:val="hybridMultilevel"/>
    <w:tmpl w:val="A47CB7C2"/>
    <w:lvl w:ilvl="0" w:tplc="88EC56D6">
      <w:start w:val="4"/>
      <w:numFmt w:val="bullet"/>
      <w:lvlText w:val="-"/>
      <w:lvlJc w:val="left"/>
      <w:pPr>
        <w:ind w:left="644" w:hanging="360"/>
      </w:pPr>
      <w:rPr>
        <w:rFonts w:ascii="Gill Sans" w:eastAsia="Times New Roman" w:hAnsi="Gill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5517519"/>
    <w:multiLevelType w:val="hybridMultilevel"/>
    <w:tmpl w:val="1C787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27FAC"/>
    <w:multiLevelType w:val="hybridMultilevel"/>
    <w:tmpl w:val="7DBE4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97814"/>
    <w:multiLevelType w:val="hybridMultilevel"/>
    <w:tmpl w:val="DE30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526D7"/>
    <w:multiLevelType w:val="hybridMultilevel"/>
    <w:tmpl w:val="8B6C2166"/>
    <w:lvl w:ilvl="0" w:tplc="270ECD90">
      <w:numFmt w:val="bullet"/>
      <w:lvlText w:val="-"/>
      <w:lvlJc w:val="left"/>
      <w:pPr>
        <w:ind w:left="360" w:hanging="360"/>
      </w:pPr>
      <w:rPr>
        <w:rFonts w:ascii="Calibri" w:eastAsia="Times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B87B71"/>
    <w:multiLevelType w:val="hybridMultilevel"/>
    <w:tmpl w:val="2F88FA7C"/>
    <w:lvl w:ilvl="0" w:tplc="3E2A622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5C2C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3A9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969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8C88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4453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E43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364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9EB2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8404323">
    <w:abstractNumId w:val="6"/>
  </w:num>
  <w:num w:numId="2" w16cid:durableId="1998849212">
    <w:abstractNumId w:val="0"/>
  </w:num>
  <w:num w:numId="3" w16cid:durableId="1140414316">
    <w:abstractNumId w:val="1"/>
  </w:num>
  <w:num w:numId="4" w16cid:durableId="468324402">
    <w:abstractNumId w:val="5"/>
  </w:num>
  <w:num w:numId="5" w16cid:durableId="336808235">
    <w:abstractNumId w:val="2"/>
  </w:num>
  <w:num w:numId="6" w16cid:durableId="1240947987">
    <w:abstractNumId w:val="4"/>
  </w:num>
  <w:num w:numId="7" w16cid:durableId="307323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140E"/>
    <w:rsid w:val="00020756"/>
    <w:rsid w:val="0003713F"/>
    <w:rsid w:val="00083FC1"/>
    <w:rsid w:val="000A5400"/>
    <w:rsid w:val="000C1CE0"/>
    <w:rsid w:val="001737CC"/>
    <w:rsid w:val="00293992"/>
    <w:rsid w:val="002D39E8"/>
    <w:rsid w:val="002E5877"/>
    <w:rsid w:val="002F11A3"/>
    <w:rsid w:val="00304BB1"/>
    <w:rsid w:val="00305D31"/>
    <w:rsid w:val="00342C0B"/>
    <w:rsid w:val="00395F0F"/>
    <w:rsid w:val="003A6ACA"/>
    <w:rsid w:val="00402533"/>
    <w:rsid w:val="00404F1A"/>
    <w:rsid w:val="0042550C"/>
    <w:rsid w:val="00426F04"/>
    <w:rsid w:val="00440828"/>
    <w:rsid w:val="00476CD0"/>
    <w:rsid w:val="00494E6B"/>
    <w:rsid w:val="00535FB4"/>
    <w:rsid w:val="00584B88"/>
    <w:rsid w:val="005A14BF"/>
    <w:rsid w:val="005A6359"/>
    <w:rsid w:val="005B4C86"/>
    <w:rsid w:val="005E5357"/>
    <w:rsid w:val="00674354"/>
    <w:rsid w:val="00693F38"/>
    <w:rsid w:val="00796318"/>
    <w:rsid w:val="007B0287"/>
    <w:rsid w:val="007C2988"/>
    <w:rsid w:val="007C7295"/>
    <w:rsid w:val="007F15F2"/>
    <w:rsid w:val="00804F9E"/>
    <w:rsid w:val="0083448B"/>
    <w:rsid w:val="0089374F"/>
    <w:rsid w:val="00897852"/>
    <w:rsid w:val="008D1A32"/>
    <w:rsid w:val="008F182A"/>
    <w:rsid w:val="00942EEB"/>
    <w:rsid w:val="009D27BC"/>
    <w:rsid w:val="009F0F3B"/>
    <w:rsid w:val="00A235F9"/>
    <w:rsid w:val="00A722D6"/>
    <w:rsid w:val="00AA1396"/>
    <w:rsid w:val="00AB7E50"/>
    <w:rsid w:val="00AE5140"/>
    <w:rsid w:val="00AF2FDC"/>
    <w:rsid w:val="00B9780A"/>
    <w:rsid w:val="00BC7BF6"/>
    <w:rsid w:val="00BD0FBD"/>
    <w:rsid w:val="00BF6E1D"/>
    <w:rsid w:val="00C023F9"/>
    <w:rsid w:val="00C07B95"/>
    <w:rsid w:val="00C602B6"/>
    <w:rsid w:val="00CA7C4E"/>
    <w:rsid w:val="00CB3B5A"/>
    <w:rsid w:val="00CC1D6F"/>
    <w:rsid w:val="00D00D58"/>
    <w:rsid w:val="00D03C75"/>
    <w:rsid w:val="00D46814"/>
    <w:rsid w:val="00D64E51"/>
    <w:rsid w:val="00D75916"/>
    <w:rsid w:val="00DB1AC8"/>
    <w:rsid w:val="00DD2665"/>
    <w:rsid w:val="00DD556F"/>
    <w:rsid w:val="00DE7399"/>
    <w:rsid w:val="00E00FFA"/>
    <w:rsid w:val="00E761D2"/>
    <w:rsid w:val="00ED2E72"/>
    <w:rsid w:val="00F20624"/>
    <w:rsid w:val="00F565EA"/>
    <w:rsid w:val="00F834CB"/>
    <w:rsid w:val="00FA140E"/>
    <w:rsid w:val="00FD0673"/>
    <w:rsid w:val="00FE4246"/>
    <w:rsid w:val="00FE69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F55E363"/>
  <w15:chartTrackingRefBased/>
  <w15:docId w15:val="{F4C10FC1-856B-4651-B7D1-04F2E87F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MS Mincho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Gill Sans" w:eastAsia="Times New Roman" w:hAnsi="Gill Sans"/>
      <w:sz w:val="2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103"/>
      </w:tabs>
      <w:autoSpaceDE w:val="0"/>
      <w:autoSpaceDN w:val="0"/>
      <w:adjustRightInd w:val="0"/>
      <w:outlineLvl w:val="1"/>
    </w:pPr>
    <w:rPr>
      <w:rFonts w:ascii="Gill Sans" w:eastAsia="Times New Roman" w:hAnsi="Gill Sans"/>
      <w:b/>
      <w:sz w:val="22"/>
      <w:lang w:val="en-US"/>
    </w:rPr>
  </w:style>
  <w:style w:type="paragraph" w:styleId="Heading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outlineLvl w:val="2"/>
    </w:pPr>
    <w:rPr>
      <w:rFonts w:ascii="Gill Sans" w:hAnsi="Gill Sans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rFonts w:ascii="Gill Sans" w:eastAsia="Times New Roman" w:hAnsi="Gill Sans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FE4246"/>
    <w:rPr>
      <w:rFonts w:ascii="Gill Sans" w:eastAsia="Times New Roman" w:hAnsi="Gill Sans"/>
      <w:sz w:val="28"/>
      <w:lang w:eastAsia="en-US"/>
    </w:rPr>
  </w:style>
  <w:style w:type="character" w:styleId="Hyperlink">
    <w:name w:val="Hyperlink"/>
    <w:uiPriority w:val="99"/>
    <w:unhideWhenUsed/>
    <w:rsid w:val="00897852"/>
    <w:rPr>
      <w:color w:val="0000FF"/>
      <w:u w:val="single"/>
    </w:rPr>
  </w:style>
  <w:style w:type="table" w:styleId="TableGrid">
    <w:name w:val="Table Grid"/>
    <w:basedOn w:val="TableNormal"/>
    <w:uiPriority w:val="59"/>
    <w:rsid w:val="00440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F182A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8F182A"/>
    <w:rPr>
      <w:sz w:val="24"/>
      <w:lang w:eastAsia="en-US"/>
    </w:rPr>
  </w:style>
  <w:style w:type="character" w:styleId="FollowedHyperlink">
    <w:name w:val="FollowedHyperlink"/>
    <w:uiPriority w:val="99"/>
    <w:semiHidden/>
    <w:unhideWhenUsed/>
    <w:rsid w:val="00B9780A"/>
    <w:rPr>
      <w:color w:val="954F72"/>
      <w:u w:val="single"/>
    </w:rPr>
  </w:style>
  <w:style w:type="paragraph" w:styleId="ListParagraph">
    <w:name w:val="List Paragraph"/>
    <w:basedOn w:val="Normal"/>
    <w:uiPriority w:val="72"/>
    <w:qFormat/>
    <w:rsid w:val="00304BB1"/>
    <w:pPr>
      <w:ind w:left="720"/>
      <w:contextualSpacing/>
    </w:pPr>
  </w:style>
  <w:style w:type="paragraph" w:styleId="Revision">
    <w:name w:val="Revision"/>
    <w:hidden/>
    <w:uiPriority w:val="71"/>
    <w:semiHidden/>
    <w:rsid w:val="00304BB1"/>
    <w:rPr>
      <w:sz w:val="24"/>
      <w:lang w:eastAsia="en-US"/>
    </w:rPr>
  </w:style>
  <w:style w:type="character" w:styleId="CommentReference">
    <w:name w:val="annotation reference"/>
    <w:uiPriority w:val="99"/>
    <w:semiHidden/>
    <w:unhideWhenUsed/>
    <w:rsid w:val="007963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318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79631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3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96318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CC1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ducation-sport.ed.ac.uk/study/postgraduate-research-degre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ducation-sport.ed.ac.uk/study/postgraduate-research-degrees/writing-your-mscr-research-proposa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cation-sport.ed.ac.uk/study/postgraduate-research-degrees/writing-your-phd-research-proposa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education-sport.ed.ac.uk/study/postgraduate-research-degree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7F86E963EAF48AB0B4448164C4AD2" ma:contentTypeVersion="13" ma:contentTypeDescription="Create a new document." ma:contentTypeScope="" ma:versionID="f639305bf848a36d220772b37a726b05">
  <xsd:schema xmlns:xsd="http://www.w3.org/2001/XMLSchema" xmlns:xs="http://www.w3.org/2001/XMLSchema" xmlns:p="http://schemas.microsoft.com/office/2006/metadata/properties" xmlns:ns3="5fdf58e1-b59a-4e4c-b989-26899fc392cc" xmlns:ns4="6c281858-c581-46c1-ade7-926ac2eb1585" targetNamespace="http://schemas.microsoft.com/office/2006/metadata/properties" ma:root="true" ma:fieldsID="9698f14dc87ca8da835938a01367c1a3" ns3:_="" ns4:_="">
    <xsd:import namespace="5fdf58e1-b59a-4e4c-b989-26899fc392cc"/>
    <xsd:import namespace="6c281858-c581-46c1-ade7-926ac2eb15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f58e1-b59a-4e4c-b989-26899fc39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81858-c581-46c1-ade7-926ac2eb1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E57207-6BCA-411D-9A56-468B4D69A6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EBA3B3-69E2-4D0B-ACD3-5AA7DA570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f58e1-b59a-4e4c-b989-26899fc392cc"/>
    <ds:schemaRef ds:uri="6c281858-c581-46c1-ade7-926ac2eb1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2472E5-66BD-45FA-9942-324D14FAB1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mhses_research_proposal_template_form-updated</Template>
  <TotalTime>0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Moray House School of Education</Company>
  <LinksUpToDate>false</LinksUpToDate>
  <CharactersWithSpaces>3258</CharactersWithSpaces>
  <SharedDoc>false</SharedDoc>
  <HLinks>
    <vt:vector size="24" baseType="variant">
      <vt:variant>
        <vt:i4>1376326</vt:i4>
      </vt:variant>
      <vt:variant>
        <vt:i4>9</vt:i4>
      </vt:variant>
      <vt:variant>
        <vt:i4>0</vt:i4>
      </vt:variant>
      <vt:variant>
        <vt:i4>5</vt:i4>
      </vt:variant>
      <vt:variant>
        <vt:lpwstr>https://education-sport.ed.ac.uk/study/postgraduate-research-degrees</vt:lpwstr>
      </vt:variant>
      <vt:variant>
        <vt:lpwstr/>
      </vt:variant>
      <vt:variant>
        <vt:i4>1441817</vt:i4>
      </vt:variant>
      <vt:variant>
        <vt:i4>6</vt:i4>
      </vt:variant>
      <vt:variant>
        <vt:i4>0</vt:i4>
      </vt:variant>
      <vt:variant>
        <vt:i4>5</vt:i4>
      </vt:variant>
      <vt:variant>
        <vt:lpwstr>https://education-sport.ed.ac.uk/study/postgraduate-research-degrees/writing-your-mscr-research-proposal</vt:lpwstr>
      </vt:variant>
      <vt:variant>
        <vt:lpwstr/>
      </vt:variant>
      <vt:variant>
        <vt:i4>6946938</vt:i4>
      </vt:variant>
      <vt:variant>
        <vt:i4>3</vt:i4>
      </vt:variant>
      <vt:variant>
        <vt:i4>0</vt:i4>
      </vt:variant>
      <vt:variant>
        <vt:i4>5</vt:i4>
      </vt:variant>
      <vt:variant>
        <vt:lpwstr>https://education-sport.ed.ac.uk/study/postgraduate-research-degrees/writing-your-phd-research-proposal</vt:lpwstr>
      </vt:variant>
      <vt:variant>
        <vt:lpwstr/>
      </vt:variant>
      <vt:variant>
        <vt:i4>1376326</vt:i4>
      </vt:variant>
      <vt:variant>
        <vt:i4>0</vt:i4>
      </vt:variant>
      <vt:variant>
        <vt:i4>0</vt:i4>
      </vt:variant>
      <vt:variant>
        <vt:i4>5</vt:i4>
      </vt:variant>
      <vt:variant>
        <vt:lpwstr>https://education-sport.ed.ac.uk/study/postgraduate-research-degrees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Mairi Ross</dc:creator>
  <cp:keywords/>
  <cp:lastModifiedBy>Brianne Moore</cp:lastModifiedBy>
  <cp:revision>2</cp:revision>
  <cp:lastPrinted>2010-11-18T13:35:00Z</cp:lastPrinted>
  <dcterms:created xsi:type="dcterms:W3CDTF">2026-08-20T10:11:00Z</dcterms:created>
  <dcterms:modified xsi:type="dcterms:W3CDTF">2026-08-20T10:11:00Z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0x0101008827F86E963EAF48AB0B4448164C4AD2</vt:lpwstr>
  </property>
</Properties>
</file>